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576"/>
        <w:gridCol w:w="3576"/>
        <w:gridCol w:w="3576"/>
      </w:tblGrid>
      <w:tr w:rsidR="007F0B73" w:rsidRPr="00970B53" w14:paraId="65FE8D53" w14:textId="77777777">
        <w:trPr>
          <w:trHeight w:hRule="exact" w:val="600"/>
        </w:trPr>
        <w:tc>
          <w:tcPr>
            <w:tcW w:w="3576" w:type="dxa"/>
          </w:tcPr>
          <w:p w14:paraId="34D64C30" w14:textId="27B1173E" w:rsidR="007F0B73" w:rsidRDefault="00887AE9">
            <w:pPr>
              <w:rPr>
                <w:sz w:val="16"/>
              </w:rPr>
            </w:pPr>
            <w:r>
              <w:rPr>
                <w:sz w:val="16"/>
              </w:rPr>
              <w:t xml:space="preserve"> </w:t>
            </w:r>
            <w:r w:rsidR="00594AD9">
              <w:rPr>
                <w:sz w:val="16"/>
              </w:rPr>
              <w:t>CS-214</w:t>
            </w:r>
          </w:p>
          <w:p w14:paraId="1C35AB7A" w14:textId="77777777" w:rsidR="00594AD9" w:rsidRPr="00970B53" w:rsidRDefault="00594AD9" w:rsidP="00467549">
            <w:pPr>
              <w:rPr>
                <w:sz w:val="16"/>
              </w:rPr>
            </w:pPr>
            <w:r>
              <w:rPr>
                <w:sz w:val="16"/>
              </w:rPr>
              <w:t>Rev 1</w:t>
            </w:r>
            <w:r w:rsidR="00467549">
              <w:rPr>
                <w:sz w:val="16"/>
              </w:rPr>
              <w:t>1</w:t>
            </w:r>
            <w:r>
              <w:rPr>
                <w:sz w:val="16"/>
              </w:rPr>
              <w:t>/2013</w:t>
            </w:r>
          </w:p>
        </w:tc>
        <w:tc>
          <w:tcPr>
            <w:tcW w:w="3576" w:type="dxa"/>
          </w:tcPr>
          <w:p w14:paraId="52001939"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68D4787F" w14:textId="77777777" w:rsidR="007F0B73" w:rsidRPr="00970B53" w:rsidRDefault="00B95798">
            <w:pPr>
              <w:pStyle w:val="CellNumber"/>
            </w:pPr>
            <w:r>
              <w:tab/>
            </w:r>
            <w:r w:rsidR="007F0B73" w:rsidRPr="00970B53">
              <w:t>Position Code</w:t>
            </w:r>
          </w:p>
          <w:p w14:paraId="3A1F8358" w14:textId="77777777" w:rsidR="007F0B73" w:rsidRPr="00970B53" w:rsidRDefault="007F0B73" w:rsidP="00E926E7">
            <w:pPr>
              <w:pStyle w:val="CellText"/>
              <w:numPr>
                <w:ilvl w:val="0"/>
                <w:numId w:val="28"/>
              </w:numPr>
              <w:ind w:left="1080" w:hanging="720"/>
            </w:pPr>
            <w:bookmarkStart w:id="0" w:name="StartPosCode"/>
            <w:bookmarkEnd w:id="0"/>
          </w:p>
        </w:tc>
      </w:tr>
      <w:tr w:rsidR="007F0B73" w:rsidRPr="00970B53" w14:paraId="27F4C6F4" w14:textId="77777777">
        <w:tc>
          <w:tcPr>
            <w:tcW w:w="3576" w:type="dxa"/>
          </w:tcPr>
          <w:p w14:paraId="7180987E" w14:textId="77777777" w:rsidR="007F0B73" w:rsidRPr="00970B53" w:rsidRDefault="007F0B73"/>
        </w:tc>
        <w:tc>
          <w:tcPr>
            <w:tcW w:w="3576" w:type="dxa"/>
          </w:tcPr>
          <w:p w14:paraId="6D6716D4"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State">
              <w:smartTag w:uri="urn:schemas-microsoft-com:office:smarttags" w:element="place">
                <w:r w:rsidRPr="00970B53">
                  <w:rPr>
                    <w:caps w:val="0"/>
                    <w:sz w:val="22"/>
                  </w:rPr>
                  <w:t>Michigan</w:t>
                </w:r>
              </w:smartTag>
            </w:smartTag>
          </w:p>
          <w:p w14:paraId="26E3A300"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05F104B4"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0A4E2EBB"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74637E64" w14:textId="77777777" w:rsidR="007F0B73" w:rsidRPr="00970B53" w:rsidRDefault="007F0B73"/>
        </w:tc>
      </w:tr>
      <w:tr w:rsidR="007F0B73" w:rsidRPr="00970B53" w14:paraId="1C1BDAA6" w14:textId="77777777">
        <w:tc>
          <w:tcPr>
            <w:tcW w:w="3576" w:type="dxa"/>
          </w:tcPr>
          <w:p w14:paraId="74814598" w14:textId="77777777" w:rsidR="007F0B73" w:rsidRPr="00970B53" w:rsidRDefault="007F0B73">
            <w:pPr>
              <w:ind w:right="1020"/>
              <w:jc w:val="both"/>
              <w:rPr>
                <w:sz w:val="16"/>
              </w:rPr>
            </w:pPr>
          </w:p>
        </w:tc>
        <w:tc>
          <w:tcPr>
            <w:tcW w:w="3576" w:type="dxa"/>
            <w:vAlign w:val="center"/>
          </w:tcPr>
          <w:p w14:paraId="1E57D8F3"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2B2A9827" w14:textId="77777777" w:rsidR="007F0B73" w:rsidRPr="00970B53" w:rsidRDefault="007F0B73">
            <w:pPr>
              <w:rPr>
                <w:sz w:val="16"/>
              </w:rPr>
            </w:pPr>
          </w:p>
        </w:tc>
      </w:tr>
    </w:tbl>
    <w:p w14:paraId="739FDAE8" w14:textId="77777777" w:rsidR="007F0B73" w:rsidRPr="00970B53" w:rsidRDefault="007F0B73">
      <w:pPr>
        <w:tabs>
          <w:tab w:val="left" w:pos="3576"/>
          <w:tab w:val="left" w:pos="7152"/>
          <w:tab w:val="left" w:pos="10728"/>
        </w:tabs>
        <w:spacing w:before="40"/>
        <w:rPr>
          <w:sz w:val="18"/>
        </w:rPr>
      </w:pP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508"/>
        <w:gridCol w:w="5220"/>
      </w:tblGrid>
      <w:tr w:rsidR="007F0B73" w:rsidRPr="00970B53" w14:paraId="05142413" w14:textId="77777777" w:rsidTr="00EE49AF">
        <w:trPr>
          <w:cantSplit/>
        </w:trPr>
        <w:tc>
          <w:tcPr>
            <w:tcW w:w="10728" w:type="dxa"/>
            <w:gridSpan w:val="2"/>
            <w:tcBorders>
              <w:bottom w:val="dashed" w:sz="4" w:space="0" w:color="auto"/>
            </w:tcBorders>
          </w:tcPr>
          <w:p w14:paraId="569DF6DB"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classification of the position. </w:t>
            </w:r>
          </w:p>
        </w:tc>
      </w:tr>
      <w:tr w:rsidR="00323A0A" w:rsidRPr="00970B53" w14:paraId="341AA2DA" w14:textId="77777777" w:rsidTr="00EE49AF">
        <w:trPr>
          <w:cantSplit/>
          <w:trHeight w:val="262"/>
        </w:trPr>
        <w:tc>
          <w:tcPr>
            <w:tcW w:w="5508" w:type="dxa"/>
            <w:tcBorders>
              <w:bottom w:val="dashed" w:sz="4" w:space="0" w:color="auto"/>
            </w:tcBorders>
          </w:tcPr>
          <w:p w14:paraId="70B8B1AF" w14:textId="77777777" w:rsidR="00323A0A" w:rsidRPr="00970B53" w:rsidRDefault="000C5B65" w:rsidP="00EF4971">
            <w:pPr>
              <w:pStyle w:val="CellNumber"/>
              <w:ind w:left="1080" w:hanging="900"/>
            </w:pPr>
            <w:r>
              <w:tab/>
              <w:t>2.</w:t>
            </w:r>
            <w:r w:rsidR="00323A0A" w:rsidRPr="00970B53">
              <w:t>Employee’s Name (Last, First, M.I.)</w:t>
            </w:r>
          </w:p>
        </w:tc>
        <w:tc>
          <w:tcPr>
            <w:tcW w:w="5220" w:type="dxa"/>
            <w:tcBorders>
              <w:bottom w:val="dashed" w:sz="4" w:space="0" w:color="auto"/>
            </w:tcBorders>
          </w:tcPr>
          <w:p w14:paraId="78857D08" w14:textId="77777777" w:rsidR="00323A0A" w:rsidRPr="00970B53" w:rsidRDefault="00323A0A" w:rsidP="00323A0A">
            <w:pPr>
              <w:pStyle w:val="CellNumber"/>
            </w:pPr>
            <w:r w:rsidRPr="00970B53">
              <w:t>8.</w:t>
            </w:r>
            <w:r w:rsidRPr="00970B53">
              <w:tab/>
              <w:t>Department/Agency</w:t>
            </w:r>
          </w:p>
        </w:tc>
      </w:tr>
      <w:tr w:rsidR="00323A0A" w:rsidRPr="00970B53" w14:paraId="36D6C44A" w14:textId="77777777" w:rsidTr="00EE49AF">
        <w:trPr>
          <w:cantSplit/>
          <w:trHeight w:val="647"/>
        </w:trPr>
        <w:tc>
          <w:tcPr>
            <w:tcW w:w="5508" w:type="dxa"/>
            <w:tcBorders>
              <w:top w:val="dashed" w:sz="4" w:space="0" w:color="auto"/>
            </w:tcBorders>
          </w:tcPr>
          <w:p w14:paraId="7CE66447" w14:textId="77777777" w:rsidR="00323A0A" w:rsidRPr="0057391F" w:rsidRDefault="00323A0A" w:rsidP="005F2400">
            <w:pPr>
              <w:pStyle w:val="CellText"/>
              <w:ind w:left="126"/>
            </w:pPr>
          </w:p>
        </w:tc>
        <w:tc>
          <w:tcPr>
            <w:tcW w:w="5220" w:type="dxa"/>
            <w:tcBorders>
              <w:top w:val="dashed" w:sz="4" w:space="0" w:color="auto"/>
            </w:tcBorders>
          </w:tcPr>
          <w:p w14:paraId="2DA1E4E4" w14:textId="77777777" w:rsidR="00323A0A" w:rsidRPr="0057391F" w:rsidRDefault="007560F2" w:rsidP="00EF4971">
            <w:pPr>
              <w:pStyle w:val="CellText"/>
              <w:ind w:left="126"/>
            </w:pPr>
            <w:r w:rsidRPr="0057391F">
              <w:t>DHHS Central Office</w:t>
            </w:r>
          </w:p>
        </w:tc>
      </w:tr>
      <w:tr w:rsidR="00323A0A" w:rsidRPr="00970B53" w14:paraId="5980D7C9" w14:textId="77777777" w:rsidTr="00EE49AF">
        <w:trPr>
          <w:cantSplit/>
          <w:trHeight w:val="232"/>
        </w:trPr>
        <w:tc>
          <w:tcPr>
            <w:tcW w:w="5508" w:type="dxa"/>
            <w:tcBorders>
              <w:bottom w:val="dashed" w:sz="4" w:space="0" w:color="auto"/>
            </w:tcBorders>
          </w:tcPr>
          <w:p w14:paraId="68350CF8" w14:textId="77777777" w:rsidR="00323A0A" w:rsidRPr="0057391F" w:rsidRDefault="000C5B65" w:rsidP="00EF4971">
            <w:pPr>
              <w:pStyle w:val="CellNumber"/>
              <w:ind w:left="1080" w:hanging="900"/>
            </w:pPr>
            <w:r w:rsidRPr="0057391F">
              <w:tab/>
              <w:t>3.</w:t>
            </w:r>
            <w:r w:rsidR="00323A0A" w:rsidRPr="0057391F">
              <w:t>Employee Identification Number</w:t>
            </w:r>
          </w:p>
        </w:tc>
        <w:tc>
          <w:tcPr>
            <w:tcW w:w="5220" w:type="dxa"/>
            <w:tcBorders>
              <w:bottom w:val="dashed" w:sz="4" w:space="0" w:color="auto"/>
            </w:tcBorders>
          </w:tcPr>
          <w:p w14:paraId="563F67E0" w14:textId="77777777" w:rsidR="00323A0A" w:rsidRPr="0057391F" w:rsidRDefault="00323A0A" w:rsidP="006E172E">
            <w:pPr>
              <w:pStyle w:val="CellNumber"/>
            </w:pPr>
            <w:r w:rsidRPr="0057391F">
              <w:t>9.</w:t>
            </w:r>
            <w:r w:rsidRPr="0057391F">
              <w:tab/>
              <w:t>Bureau (Institution, Board, or Commission)</w:t>
            </w:r>
          </w:p>
        </w:tc>
      </w:tr>
      <w:tr w:rsidR="00323A0A" w:rsidRPr="00970B53" w14:paraId="25A3F6EF" w14:textId="77777777" w:rsidTr="00EE49AF">
        <w:trPr>
          <w:cantSplit/>
          <w:trHeight w:val="755"/>
        </w:trPr>
        <w:tc>
          <w:tcPr>
            <w:tcW w:w="5508" w:type="dxa"/>
            <w:tcBorders>
              <w:top w:val="dashed" w:sz="4" w:space="0" w:color="auto"/>
            </w:tcBorders>
          </w:tcPr>
          <w:p w14:paraId="3EE32AF0" w14:textId="77777777" w:rsidR="00323A0A" w:rsidRPr="0057391F" w:rsidRDefault="00323A0A" w:rsidP="002A18A0">
            <w:pPr>
              <w:pStyle w:val="CellNumber"/>
              <w:ind w:left="1080" w:hanging="720"/>
            </w:pPr>
          </w:p>
        </w:tc>
        <w:tc>
          <w:tcPr>
            <w:tcW w:w="5220" w:type="dxa"/>
            <w:tcBorders>
              <w:top w:val="dashed" w:sz="4" w:space="0" w:color="auto"/>
            </w:tcBorders>
          </w:tcPr>
          <w:p w14:paraId="2BF308C3" w14:textId="77777777" w:rsidR="00323A0A" w:rsidRPr="0057391F" w:rsidRDefault="006B3046" w:rsidP="005F2400">
            <w:pPr>
              <w:pStyle w:val="CellText"/>
              <w:ind w:left="126"/>
            </w:pPr>
            <w:r w:rsidRPr="0057391F">
              <w:t xml:space="preserve">Compliance </w:t>
            </w:r>
            <w:r w:rsidR="004A6E1B">
              <w:t>and Data Governance Bureau</w:t>
            </w:r>
          </w:p>
        </w:tc>
      </w:tr>
      <w:tr w:rsidR="006E172E" w:rsidRPr="00970B53" w14:paraId="0665E84E" w14:textId="77777777" w:rsidTr="00EE49AF">
        <w:trPr>
          <w:cantSplit/>
          <w:trHeight w:hRule="exact" w:val="285"/>
        </w:trPr>
        <w:tc>
          <w:tcPr>
            <w:tcW w:w="5508" w:type="dxa"/>
            <w:tcBorders>
              <w:bottom w:val="dashed" w:sz="4" w:space="0" w:color="auto"/>
            </w:tcBorders>
          </w:tcPr>
          <w:p w14:paraId="1E44FD5A" w14:textId="77777777" w:rsidR="006E172E" w:rsidRPr="0057391F" w:rsidRDefault="000C5B65" w:rsidP="00EF4971">
            <w:pPr>
              <w:pStyle w:val="CellNumber"/>
              <w:ind w:left="1080" w:hanging="900"/>
            </w:pPr>
            <w:r w:rsidRPr="0057391F">
              <w:tab/>
              <w:t>4.</w:t>
            </w:r>
            <w:r w:rsidR="006E172E" w:rsidRPr="0057391F">
              <w:t>Civil Service Position Code Description</w:t>
            </w:r>
          </w:p>
          <w:p w14:paraId="57B826F5" w14:textId="77777777" w:rsidR="006E172E" w:rsidRPr="0057391F" w:rsidRDefault="006E172E" w:rsidP="002A18A0">
            <w:pPr>
              <w:pStyle w:val="CellText"/>
              <w:ind w:left="1080" w:hanging="720"/>
            </w:pPr>
          </w:p>
        </w:tc>
        <w:tc>
          <w:tcPr>
            <w:tcW w:w="5220" w:type="dxa"/>
            <w:tcBorders>
              <w:bottom w:val="dashed" w:sz="4" w:space="0" w:color="auto"/>
            </w:tcBorders>
          </w:tcPr>
          <w:p w14:paraId="4EBB66DC" w14:textId="77777777" w:rsidR="006E172E" w:rsidRPr="0057391F" w:rsidRDefault="006E172E" w:rsidP="006E172E">
            <w:pPr>
              <w:pStyle w:val="CellNumber"/>
            </w:pPr>
            <w:r w:rsidRPr="0057391F">
              <w:t>10.</w:t>
            </w:r>
            <w:r w:rsidRPr="0057391F">
              <w:tab/>
              <w:t>Division</w:t>
            </w:r>
          </w:p>
        </w:tc>
      </w:tr>
      <w:tr w:rsidR="006E172E" w:rsidRPr="00970B53" w14:paraId="16AFA987" w14:textId="77777777" w:rsidTr="00EE49AF">
        <w:trPr>
          <w:cantSplit/>
          <w:trHeight w:hRule="exact" w:val="730"/>
        </w:trPr>
        <w:tc>
          <w:tcPr>
            <w:tcW w:w="5508" w:type="dxa"/>
            <w:tcBorders>
              <w:top w:val="dashed" w:sz="4" w:space="0" w:color="auto"/>
            </w:tcBorders>
          </w:tcPr>
          <w:p w14:paraId="0E8DBEC6" w14:textId="32DACFF7" w:rsidR="006E172E" w:rsidRPr="0057391F" w:rsidRDefault="006B3046" w:rsidP="00740042">
            <w:pPr>
              <w:pStyle w:val="CellText"/>
              <w:ind w:left="126"/>
            </w:pPr>
            <w:r w:rsidRPr="0057391F">
              <w:t xml:space="preserve">Departmental </w:t>
            </w:r>
            <w:r w:rsidR="004912B1">
              <w:t>Analyst</w:t>
            </w:r>
            <w:r w:rsidR="0058563F">
              <w:t xml:space="preserve"> </w:t>
            </w:r>
            <w:r w:rsidR="004912B1">
              <w:t>9-</w:t>
            </w:r>
            <w:r w:rsidR="0058563F">
              <w:t>1</w:t>
            </w:r>
            <w:r w:rsidR="000D6864">
              <w:t>1</w:t>
            </w:r>
          </w:p>
        </w:tc>
        <w:tc>
          <w:tcPr>
            <w:tcW w:w="5220" w:type="dxa"/>
            <w:tcBorders>
              <w:top w:val="dashed" w:sz="4" w:space="0" w:color="auto"/>
            </w:tcBorders>
          </w:tcPr>
          <w:p w14:paraId="6EDC5B83" w14:textId="546221EA" w:rsidR="006E172E" w:rsidRPr="0057391F" w:rsidRDefault="00FE06E4" w:rsidP="004912B1">
            <w:pPr>
              <w:pStyle w:val="CellText"/>
              <w:ind w:left="0"/>
            </w:pPr>
            <w:r>
              <w:t>Security and Data Governance</w:t>
            </w:r>
          </w:p>
        </w:tc>
      </w:tr>
      <w:tr w:rsidR="006E172E" w:rsidRPr="00970B53" w14:paraId="607216DB" w14:textId="77777777" w:rsidTr="00EE49AF">
        <w:trPr>
          <w:cantSplit/>
          <w:trHeight w:hRule="exact" w:val="272"/>
        </w:trPr>
        <w:tc>
          <w:tcPr>
            <w:tcW w:w="5508" w:type="dxa"/>
            <w:tcBorders>
              <w:bottom w:val="dashed" w:sz="4" w:space="0" w:color="auto"/>
            </w:tcBorders>
          </w:tcPr>
          <w:p w14:paraId="6C075A1C" w14:textId="77777777" w:rsidR="006E172E" w:rsidRPr="0057391F" w:rsidRDefault="000C5B65" w:rsidP="00EF4971">
            <w:pPr>
              <w:pStyle w:val="CellNumber"/>
              <w:ind w:left="1080" w:hanging="900"/>
            </w:pPr>
            <w:r w:rsidRPr="0057391F">
              <w:tab/>
              <w:t>5.</w:t>
            </w:r>
            <w:r w:rsidR="006E172E" w:rsidRPr="0057391F">
              <w:t>Working Title (What the agency calls the position)</w:t>
            </w:r>
          </w:p>
          <w:p w14:paraId="7118DB9B" w14:textId="77777777" w:rsidR="006E172E" w:rsidRPr="0057391F" w:rsidRDefault="006E172E" w:rsidP="002A18A0">
            <w:pPr>
              <w:pStyle w:val="CellText"/>
              <w:ind w:left="1080" w:hanging="720"/>
            </w:pPr>
          </w:p>
        </w:tc>
        <w:tc>
          <w:tcPr>
            <w:tcW w:w="5220" w:type="dxa"/>
            <w:tcBorders>
              <w:bottom w:val="dashed" w:sz="4" w:space="0" w:color="auto"/>
            </w:tcBorders>
          </w:tcPr>
          <w:p w14:paraId="61ADB7D3" w14:textId="77777777" w:rsidR="006E172E" w:rsidRPr="0057391F" w:rsidRDefault="006E172E" w:rsidP="006E172E">
            <w:pPr>
              <w:pStyle w:val="CellNumber"/>
            </w:pPr>
            <w:r w:rsidRPr="0057391F">
              <w:t>11.</w:t>
            </w:r>
            <w:r w:rsidRPr="0057391F">
              <w:tab/>
              <w:t>Section</w:t>
            </w:r>
          </w:p>
        </w:tc>
      </w:tr>
      <w:tr w:rsidR="006E172E" w:rsidRPr="00970B53" w14:paraId="6C2F4CC4" w14:textId="77777777" w:rsidTr="00EE49AF">
        <w:trPr>
          <w:cantSplit/>
          <w:trHeight w:hRule="exact" w:val="892"/>
        </w:trPr>
        <w:tc>
          <w:tcPr>
            <w:tcW w:w="5508" w:type="dxa"/>
            <w:tcBorders>
              <w:top w:val="dashed" w:sz="4" w:space="0" w:color="auto"/>
              <w:bottom w:val="dashed" w:sz="4" w:space="0" w:color="auto"/>
            </w:tcBorders>
          </w:tcPr>
          <w:p w14:paraId="13E3BD68" w14:textId="69335317" w:rsidR="006E172E" w:rsidRPr="0057391F" w:rsidRDefault="0058563F" w:rsidP="005F2400">
            <w:pPr>
              <w:pStyle w:val="CellText"/>
              <w:ind w:left="126"/>
            </w:pPr>
            <w:r>
              <w:t xml:space="preserve">Data Governance </w:t>
            </w:r>
            <w:r w:rsidR="00FE06E4">
              <w:t>Analyst</w:t>
            </w:r>
          </w:p>
        </w:tc>
        <w:tc>
          <w:tcPr>
            <w:tcW w:w="5220" w:type="dxa"/>
            <w:tcBorders>
              <w:top w:val="dashed" w:sz="4" w:space="0" w:color="auto"/>
              <w:bottom w:val="dashed" w:sz="4" w:space="0" w:color="auto"/>
            </w:tcBorders>
          </w:tcPr>
          <w:p w14:paraId="22E5FD33" w14:textId="71078A1F" w:rsidR="006E172E" w:rsidRPr="0057391F" w:rsidRDefault="00FE06E4" w:rsidP="00EF4971">
            <w:pPr>
              <w:pStyle w:val="CellText"/>
              <w:ind w:left="126"/>
            </w:pPr>
            <w:r>
              <w:t>Data Governance</w:t>
            </w:r>
          </w:p>
        </w:tc>
      </w:tr>
      <w:tr w:rsidR="006E172E" w:rsidRPr="00970B53" w14:paraId="00CFA157" w14:textId="77777777" w:rsidTr="00EE49AF">
        <w:trPr>
          <w:cantSplit/>
          <w:trHeight w:hRule="exact" w:val="270"/>
        </w:trPr>
        <w:tc>
          <w:tcPr>
            <w:tcW w:w="5508" w:type="dxa"/>
            <w:tcBorders>
              <w:bottom w:val="dashed" w:sz="4" w:space="0" w:color="auto"/>
            </w:tcBorders>
          </w:tcPr>
          <w:p w14:paraId="6DA0E0BA" w14:textId="77777777" w:rsidR="006E172E" w:rsidRPr="0057391F" w:rsidRDefault="000C5B65" w:rsidP="00EF4971">
            <w:pPr>
              <w:pStyle w:val="CellNumber"/>
              <w:ind w:left="1080" w:hanging="900"/>
            </w:pPr>
            <w:r w:rsidRPr="0057391F">
              <w:tab/>
              <w:t>6.</w:t>
            </w:r>
            <w:r w:rsidR="006E172E" w:rsidRPr="0057391F">
              <w:t xml:space="preserve">Name and </w:t>
            </w:r>
            <w:r w:rsidR="00E12BF4" w:rsidRPr="0057391F">
              <w:t>Position Code Description of Direct Supervisor</w:t>
            </w:r>
          </w:p>
          <w:p w14:paraId="4FDA4491" w14:textId="77777777" w:rsidR="006E172E" w:rsidRPr="0057391F" w:rsidRDefault="006E172E" w:rsidP="002A18A0">
            <w:pPr>
              <w:pStyle w:val="CellText"/>
              <w:ind w:left="1080" w:hanging="720"/>
            </w:pPr>
          </w:p>
        </w:tc>
        <w:tc>
          <w:tcPr>
            <w:tcW w:w="5220" w:type="dxa"/>
            <w:tcBorders>
              <w:bottom w:val="dashed" w:sz="4" w:space="0" w:color="auto"/>
            </w:tcBorders>
          </w:tcPr>
          <w:p w14:paraId="03855867" w14:textId="77777777" w:rsidR="006E172E" w:rsidRPr="0057391F" w:rsidRDefault="006E172E">
            <w:pPr>
              <w:pStyle w:val="CellNumber"/>
            </w:pPr>
            <w:r w:rsidRPr="0057391F">
              <w:t>12.</w:t>
            </w:r>
            <w:r w:rsidRPr="0057391F">
              <w:tab/>
              <w:t>Unit</w:t>
            </w:r>
          </w:p>
          <w:p w14:paraId="2D9D2636" w14:textId="77777777" w:rsidR="006E172E" w:rsidRPr="0057391F" w:rsidRDefault="006E172E">
            <w:pPr>
              <w:pStyle w:val="CellText"/>
            </w:pPr>
          </w:p>
        </w:tc>
      </w:tr>
      <w:tr w:rsidR="006E172E" w:rsidRPr="00970B53" w14:paraId="43687AD6" w14:textId="77777777" w:rsidTr="00EE49AF">
        <w:trPr>
          <w:cantSplit/>
          <w:trHeight w:hRule="exact" w:val="802"/>
        </w:trPr>
        <w:tc>
          <w:tcPr>
            <w:tcW w:w="5508" w:type="dxa"/>
            <w:tcBorders>
              <w:top w:val="dashed" w:sz="4" w:space="0" w:color="auto"/>
            </w:tcBorders>
          </w:tcPr>
          <w:p w14:paraId="386D312A" w14:textId="494AAF43" w:rsidR="006E172E" w:rsidRPr="0057391F" w:rsidRDefault="00FE06E4" w:rsidP="005F2400">
            <w:pPr>
              <w:pStyle w:val="CellText"/>
              <w:ind w:left="126"/>
            </w:pPr>
            <w:r>
              <w:t>ENGMAN, CHRISTINA J</w:t>
            </w:r>
            <w:r w:rsidR="006B3046" w:rsidRPr="0057391F">
              <w:t>; STATE ADMINISTRATIVE MANAGER-1 15</w:t>
            </w:r>
          </w:p>
        </w:tc>
        <w:tc>
          <w:tcPr>
            <w:tcW w:w="5220" w:type="dxa"/>
            <w:tcBorders>
              <w:top w:val="dashed" w:sz="4" w:space="0" w:color="auto"/>
            </w:tcBorders>
          </w:tcPr>
          <w:p w14:paraId="5003F8B1" w14:textId="77777777" w:rsidR="006E172E" w:rsidRPr="0057391F" w:rsidRDefault="006E172E" w:rsidP="00EF4971">
            <w:pPr>
              <w:pStyle w:val="CellNumber"/>
              <w:ind w:hanging="320"/>
            </w:pPr>
          </w:p>
        </w:tc>
      </w:tr>
      <w:tr w:rsidR="006E172E" w:rsidRPr="00970B53" w14:paraId="717AFB9A" w14:textId="77777777" w:rsidTr="00EE49AF">
        <w:trPr>
          <w:cantSplit/>
          <w:trHeight w:val="282"/>
        </w:trPr>
        <w:tc>
          <w:tcPr>
            <w:tcW w:w="5508" w:type="dxa"/>
            <w:tcBorders>
              <w:bottom w:val="dashed" w:sz="4" w:space="0" w:color="auto"/>
            </w:tcBorders>
          </w:tcPr>
          <w:p w14:paraId="1A3D4A19" w14:textId="77777777" w:rsidR="006E172E" w:rsidRPr="0057391F" w:rsidRDefault="000C5B65" w:rsidP="00EF4971">
            <w:pPr>
              <w:pStyle w:val="CellNumber"/>
              <w:tabs>
                <w:tab w:val="clear" w:pos="450"/>
                <w:tab w:val="left" w:pos="630"/>
              </w:tabs>
              <w:spacing w:after="0"/>
              <w:ind w:left="374" w:hanging="187"/>
            </w:pPr>
            <w:r w:rsidRPr="0057391F">
              <w:tab/>
              <w:t>7.</w:t>
            </w:r>
            <w:r w:rsidR="00E12BF4" w:rsidRPr="0057391F">
              <w:t>Name and Position Code Description of Second Level</w:t>
            </w:r>
            <w:r w:rsidR="00EF4971" w:rsidRPr="0057391F">
              <w:t xml:space="preserve"> </w:t>
            </w:r>
            <w:r w:rsidR="00E12BF4" w:rsidRPr="0057391F">
              <w:t>Supervisor</w:t>
            </w:r>
          </w:p>
        </w:tc>
        <w:tc>
          <w:tcPr>
            <w:tcW w:w="5220" w:type="dxa"/>
            <w:tcBorders>
              <w:bottom w:val="dashed" w:sz="4" w:space="0" w:color="auto"/>
            </w:tcBorders>
          </w:tcPr>
          <w:p w14:paraId="3C505934" w14:textId="77777777" w:rsidR="006E172E" w:rsidRPr="0057391F" w:rsidRDefault="006E172E" w:rsidP="00EF4971">
            <w:pPr>
              <w:pStyle w:val="CellNumber"/>
              <w:spacing w:after="0"/>
            </w:pPr>
            <w:r w:rsidRPr="0057391F">
              <w:t>13.</w:t>
            </w:r>
            <w:r w:rsidRPr="0057391F">
              <w:tab/>
              <w:t>Work Location (City and Address)/Hours of Work</w:t>
            </w:r>
          </w:p>
        </w:tc>
      </w:tr>
      <w:tr w:rsidR="006E172E" w:rsidRPr="00970B53" w14:paraId="0C45E932" w14:textId="77777777" w:rsidTr="00EE49AF">
        <w:trPr>
          <w:cantSplit/>
          <w:trHeight w:hRule="exact" w:val="955"/>
        </w:trPr>
        <w:tc>
          <w:tcPr>
            <w:tcW w:w="5508" w:type="dxa"/>
            <w:tcBorders>
              <w:top w:val="dashed" w:sz="4" w:space="0" w:color="auto"/>
            </w:tcBorders>
          </w:tcPr>
          <w:p w14:paraId="16132960" w14:textId="0243E76F" w:rsidR="006E172E" w:rsidRPr="0057391F" w:rsidRDefault="00BD65D3" w:rsidP="005F2400">
            <w:pPr>
              <w:pStyle w:val="CellText"/>
              <w:ind w:left="126"/>
            </w:pPr>
            <w:r>
              <w:t>BOWEN, JAMES R</w:t>
            </w:r>
            <w:r w:rsidR="006B3046" w:rsidRPr="0057391F">
              <w:t xml:space="preserve">; </w:t>
            </w:r>
            <w:r w:rsidR="00480E2B" w:rsidRPr="00480E2B">
              <w:t>STATE DIVISION ADMINISTRATOR</w:t>
            </w:r>
            <w:r w:rsidR="00480E2B">
              <w:t xml:space="preserve"> </w:t>
            </w:r>
            <w:r w:rsidRPr="0057391F">
              <w:t>1</w:t>
            </w:r>
            <w:r>
              <w:t>7</w:t>
            </w:r>
          </w:p>
        </w:tc>
        <w:tc>
          <w:tcPr>
            <w:tcW w:w="5220" w:type="dxa"/>
            <w:tcBorders>
              <w:top w:val="dashed" w:sz="4" w:space="0" w:color="auto"/>
            </w:tcBorders>
          </w:tcPr>
          <w:p w14:paraId="78270709" w14:textId="02124BAB" w:rsidR="006E172E" w:rsidRPr="0057391F" w:rsidRDefault="0058563F" w:rsidP="005F2400">
            <w:pPr>
              <w:pStyle w:val="CellText"/>
              <w:ind w:left="126"/>
            </w:pPr>
            <w:r>
              <w:t>235</w:t>
            </w:r>
            <w:r w:rsidRPr="0057391F">
              <w:t xml:space="preserve"> </w:t>
            </w:r>
            <w:r w:rsidR="006B3046" w:rsidRPr="0057391F">
              <w:t xml:space="preserve">S. Grand, Lansing, MI / </w:t>
            </w:r>
            <w:r w:rsidR="005F2400" w:rsidRPr="0057391F">
              <w:t>M-F,</w:t>
            </w:r>
            <w:r w:rsidR="006B3046" w:rsidRPr="0057391F">
              <w:t xml:space="preserve"> 8</w:t>
            </w:r>
            <w:r w:rsidR="005F2400" w:rsidRPr="0057391F">
              <w:t>:00 AM</w:t>
            </w:r>
            <w:r w:rsidR="006B3046" w:rsidRPr="0057391F">
              <w:t xml:space="preserve"> </w:t>
            </w:r>
            <w:r w:rsidR="005F2400" w:rsidRPr="0057391F">
              <w:t>–</w:t>
            </w:r>
            <w:r w:rsidR="006B3046" w:rsidRPr="0057391F">
              <w:t xml:space="preserve"> 5</w:t>
            </w:r>
            <w:r w:rsidR="005F2400" w:rsidRPr="0057391F">
              <w:t>:00 PM</w:t>
            </w:r>
          </w:p>
        </w:tc>
      </w:tr>
      <w:tr w:rsidR="007F0B73" w:rsidRPr="00970B53" w14:paraId="090313BC" w14:textId="77777777" w:rsidTr="00EE49AF">
        <w:trPr>
          <w:trHeight w:val="240"/>
        </w:trPr>
        <w:tc>
          <w:tcPr>
            <w:tcW w:w="10728" w:type="dxa"/>
            <w:gridSpan w:val="2"/>
            <w:tcBorders>
              <w:bottom w:val="dashed" w:sz="4" w:space="0" w:color="auto"/>
            </w:tcBorders>
          </w:tcPr>
          <w:p w14:paraId="710FDFA1" w14:textId="77777777" w:rsidR="007F0B73" w:rsidRPr="00970B53" w:rsidRDefault="007F0B73" w:rsidP="00323A0A">
            <w:pPr>
              <w:pStyle w:val="CellNumber"/>
            </w:pPr>
            <w:r w:rsidRPr="00970B53">
              <w:tab/>
              <w:t>14.</w:t>
            </w:r>
            <w:r w:rsidRPr="00970B53">
              <w:tab/>
              <w:t>General Summary of Function/Purpose of Position</w:t>
            </w:r>
          </w:p>
        </w:tc>
      </w:tr>
      <w:tr w:rsidR="00323A0A" w:rsidRPr="00970B53" w14:paraId="1023E4E1" w14:textId="77777777" w:rsidTr="00EE49AF">
        <w:trPr>
          <w:trHeight w:val="3680"/>
        </w:trPr>
        <w:tc>
          <w:tcPr>
            <w:tcW w:w="10728" w:type="dxa"/>
            <w:gridSpan w:val="2"/>
            <w:tcBorders>
              <w:top w:val="dashed" w:sz="4" w:space="0" w:color="auto"/>
            </w:tcBorders>
          </w:tcPr>
          <w:p w14:paraId="5618CAAB" w14:textId="326B388A" w:rsidR="00461172" w:rsidRPr="00970B53" w:rsidRDefault="00D30B94" w:rsidP="00461172">
            <w:pPr>
              <w:pStyle w:val="CellText"/>
              <w:spacing w:after="0"/>
            </w:pPr>
            <w:r>
              <w:rPr>
                <w:rStyle w:val="ui-provider"/>
              </w:rPr>
              <w:t>This</w:t>
            </w:r>
            <w:r w:rsidR="00FC0E23">
              <w:rPr>
                <w:rStyle w:val="ui-provider"/>
              </w:rPr>
              <w:t xml:space="preserve"> Data Governance</w:t>
            </w:r>
            <w:r w:rsidR="00F96E07">
              <w:rPr>
                <w:rStyle w:val="ui-provider"/>
              </w:rPr>
              <w:t xml:space="preserve"> (DG)</w:t>
            </w:r>
            <w:r w:rsidR="00FC0E23">
              <w:rPr>
                <w:rStyle w:val="ui-provider"/>
              </w:rPr>
              <w:t xml:space="preserve"> </w:t>
            </w:r>
            <w:r w:rsidR="003403DF">
              <w:rPr>
                <w:rStyle w:val="ui-provider"/>
              </w:rPr>
              <w:t xml:space="preserve">Analyst </w:t>
            </w:r>
            <w:r w:rsidR="00CC4D30">
              <w:rPr>
                <w:rStyle w:val="ui-provider"/>
              </w:rPr>
              <w:t>9-</w:t>
            </w:r>
            <w:r w:rsidR="003403DF">
              <w:rPr>
                <w:rStyle w:val="ui-provider"/>
              </w:rPr>
              <w:t>1</w:t>
            </w:r>
            <w:r w:rsidR="00711141">
              <w:rPr>
                <w:rStyle w:val="ui-provider"/>
              </w:rPr>
              <w:t>1</w:t>
            </w:r>
            <w:r w:rsidR="00FC0E23">
              <w:rPr>
                <w:rStyle w:val="ui-provider"/>
              </w:rPr>
              <w:t xml:space="preserve"> </w:t>
            </w:r>
            <w:r w:rsidR="00936DC1">
              <w:rPr>
                <w:rStyle w:val="ui-provider"/>
              </w:rPr>
              <w:t>support</w:t>
            </w:r>
            <w:r>
              <w:rPr>
                <w:rStyle w:val="ui-provider"/>
              </w:rPr>
              <w:t>s</w:t>
            </w:r>
            <w:r w:rsidR="00936DC1">
              <w:rPr>
                <w:rStyle w:val="ui-provider"/>
              </w:rPr>
              <w:t xml:space="preserve"> the </w:t>
            </w:r>
            <w:r w:rsidR="00F760CF">
              <w:rPr>
                <w:rStyle w:val="ui-provider"/>
              </w:rPr>
              <w:t>develop</w:t>
            </w:r>
            <w:r w:rsidR="00936DC1">
              <w:rPr>
                <w:rStyle w:val="ui-provider"/>
              </w:rPr>
              <w:t xml:space="preserve">ment </w:t>
            </w:r>
            <w:r w:rsidR="00765FBC">
              <w:rPr>
                <w:rStyle w:val="ui-provider"/>
              </w:rPr>
              <w:t>of</w:t>
            </w:r>
            <w:r w:rsidR="00E553AD">
              <w:rPr>
                <w:rStyle w:val="ui-provider"/>
              </w:rPr>
              <w:t xml:space="preserve"> the</w:t>
            </w:r>
            <w:r w:rsidR="00FC0E23">
              <w:rPr>
                <w:rStyle w:val="ui-provider"/>
              </w:rPr>
              <w:t xml:space="preserve"> business and technical requirements</w:t>
            </w:r>
            <w:r w:rsidR="003A1BA7">
              <w:rPr>
                <w:rStyle w:val="ui-provider"/>
              </w:rPr>
              <w:t xml:space="preserve"> </w:t>
            </w:r>
            <w:r w:rsidR="002554CE">
              <w:rPr>
                <w:rStyle w:val="ui-provider"/>
              </w:rPr>
              <w:t xml:space="preserve">necessary to implement </w:t>
            </w:r>
            <w:r w:rsidR="00F96E07">
              <w:rPr>
                <w:rStyle w:val="ui-provider"/>
              </w:rPr>
              <w:t>DG</w:t>
            </w:r>
            <w:r w:rsidR="00F72180">
              <w:rPr>
                <w:rStyle w:val="ui-provider"/>
              </w:rPr>
              <w:t xml:space="preserve"> processes for MDHHS programs. This role </w:t>
            </w:r>
            <w:r w:rsidR="00765FBC">
              <w:rPr>
                <w:rStyle w:val="ui-provider"/>
              </w:rPr>
              <w:t>implement</w:t>
            </w:r>
            <w:r>
              <w:rPr>
                <w:rStyle w:val="ui-provider"/>
              </w:rPr>
              <w:t>s</w:t>
            </w:r>
            <w:r w:rsidR="008E6F2A">
              <w:rPr>
                <w:rStyle w:val="ui-provider"/>
              </w:rPr>
              <w:t xml:space="preserve"> and monitor</w:t>
            </w:r>
            <w:r>
              <w:rPr>
                <w:rStyle w:val="ui-provider"/>
              </w:rPr>
              <w:t>s</w:t>
            </w:r>
            <w:r w:rsidR="00FC0E23">
              <w:rPr>
                <w:rStyle w:val="ui-provider"/>
              </w:rPr>
              <w:t xml:space="preserve"> a strategy and plan</w:t>
            </w:r>
            <w:r w:rsidR="00EE1182">
              <w:rPr>
                <w:rStyle w:val="ui-provider"/>
              </w:rPr>
              <w:t>s</w:t>
            </w:r>
            <w:r w:rsidR="00FC0E23">
              <w:rPr>
                <w:rStyle w:val="ui-provider"/>
              </w:rPr>
              <w:t xml:space="preserve"> to meet the organization’s </w:t>
            </w:r>
            <w:r w:rsidR="00F96E07">
              <w:rPr>
                <w:rStyle w:val="ui-provider"/>
              </w:rPr>
              <w:t xml:space="preserve">DG </w:t>
            </w:r>
            <w:r w:rsidR="00FC0E23">
              <w:rPr>
                <w:rStyle w:val="ui-provider"/>
              </w:rPr>
              <w:t xml:space="preserve">needs. This </w:t>
            </w:r>
            <w:r w:rsidR="00EE1182">
              <w:rPr>
                <w:rStyle w:val="ui-provider"/>
              </w:rPr>
              <w:t>position</w:t>
            </w:r>
            <w:r w:rsidR="00814DEF">
              <w:rPr>
                <w:rStyle w:val="ui-provider"/>
              </w:rPr>
              <w:t xml:space="preserve"> </w:t>
            </w:r>
            <w:r w:rsidR="00765FBC">
              <w:rPr>
                <w:rStyle w:val="ui-provider"/>
              </w:rPr>
              <w:t>participate</w:t>
            </w:r>
            <w:r w:rsidR="00EE1182">
              <w:rPr>
                <w:rStyle w:val="ui-provider"/>
              </w:rPr>
              <w:t>s</w:t>
            </w:r>
            <w:r w:rsidR="00765FBC">
              <w:rPr>
                <w:rStyle w:val="ui-provider"/>
              </w:rPr>
              <w:t xml:space="preserve"> in the</w:t>
            </w:r>
            <w:r w:rsidR="00487278">
              <w:rPr>
                <w:rStyle w:val="ui-provider"/>
              </w:rPr>
              <w:t xml:space="preserve"> </w:t>
            </w:r>
            <w:r w:rsidR="00FC0E23">
              <w:rPr>
                <w:rStyle w:val="ui-provider"/>
              </w:rPr>
              <w:t>design, implement</w:t>
            </w:r>
            <w:r w:rsidR="00487278">
              <w:rPr>
                <w:rStyle w:val="ui-provider"/>
              </w:rPr>
              <w:t xml:space="preserve">ation, and </w:t>
            </w:r>
            <w:r w:rsidR="004F460D">
              <w:rPr>
                <w:rStyle w:val="ui-provider"/>
              </w:rPr>
              <w:t>evaluation</w:t>
            </w:r>
            <w:r w:rsidR="00487278">
              <w:rPr>
                <w:rStyle w:val="ui-provider"/>
              </w:rPr>
              <w:t xml:space="preserve"> of</w:t>
            </w:r>
            <w:r w:rsidR="00FC0E23">
              <w:rPr>
                <w:rStyle w:val="ui-provider"/>
              </w:rPr>
              <w:t xml:space="preserve"> </w:t>
            </w:r>
            <w:r w:rsidR="00F96E07">
              <w:rPr>
                <w:rStyle w:val="ui-provider"/>
              </w:rPr>
              <w:t xml:space="preserve">DG </w:t>
            </w:r>
            <w:r w:rsidR="00FC0E23">
              <w:rPr>
                <w:rStyle w:val="ui-provider"/>
              </w:rPr>
              <w:t xml:space="preserve">solutions and services aligned with enterprise and agency </w:t>
            </w:r>
            <w:r w:rsidR="006F43BB">
              <w:rPr>
                <w:rStyle w:val="ui-provider"/>
              </w:rPr>
              <w:t xml:space="preserve">strategic goals and objectives. </w:t>
            </w:r>
            <w:r w:rsidR="00FC0E23">
              <w:rPr>
                <w:rStyle w:val="ui-provider"/>
              </w:rPr>
              <w:t xml:space="preserve">This role will </w:t>
            </w:r>
            <w:r w:rsidR="00446C87">
              <w:rPr>
                <w:rStyle w:val="ui-provider"/>
              </w:rPr>
              <w:t>implement</w:t>
            </w:r>
            <w:r w:rsidR="00D63387">
              <w:rPr>
                <w:rStyle w:val="ui-provider"/>
              </w:rPr>
              <w:t xml:space="preserve"> the organizational design</w:t>
            </w:r>
            <w:r w:rsidR="00D719D9">
              <w:rPr>
                <w:rStyle w:val="ui-provider"/>
              </w:rPr>
              <w:t xml:space="preserve"> laid out in</w:t>
            </w:r>
            <w:r w:rsidR="00FC0E23">
              <w:rPr>
                <w:rStyle w:val="ui-provider"/>
              </w:rPr>
              <w:t xml:space="preserve"> DG project charters</w:t>
            </w:r>
            <w:r w:rsidR="00D719D9">
              <w:rPr>
                <w:rStyle w:val="ui-provider"/>
              </w:rPr>
              <w:t xml:space="preserve"> through</w:t>
            </w:r>
            <w:r w:rsidR="00FC0E23">
              <w:rPr>
                <w:rStyle w:val="ui-provider"/>
              </w:rPr>
              <w:t xml:space="preserve"> change management</w:t>
            </w:r>
            <w:r w:rsidR="00D719D9">
              <w:rPr>
                <w:rStyle w:val="ui-provider"/>
              </w:rPr>
              <w:t xml:space="preserve"> methods to foster</w:t>
            </w:r>
            <w:r w:rsidR="00FC0E23">
              <w:rPr>
                <w:rStyle w:val="ui-provider"/>
              </w:rPr>
              <w:t xml:space="preserve"> a data-driven culture that treats data as a strategic asset. The position requires an understanding </w:t>
            </w:r>
            <w:r w:rsidR="00A13653">
              <w:rPr>
                <w:rStyle w:val="ui-provider"/>
              </w:rPr>
              <w:t xml:space="preserve">of </w:t>
            </w:r>
            <w:r w:rsidR="000072BA">
              <w:rPr>
                <w:rStyle w:val="ui-provider"/>
              </w:rPr>
              <w:t>the</w:t>
            </w:r>
            <w:r w:rsidR="00FC0E23">
              <w:rPr>
                <w:rStyle w:val="ui-provider"/>
              </w:rPr>
              <w:t xml:space="preserve"> relationship </w:t>
            </w:r>
            <w:r w:rsidR="00A13653">
              <w:rPr>
                <w:rStyle w:val="ui-provider"/>
              </w:rPr>
              <w:t>between</w:t>
            </w:r>
            <w:r w:rsidR="00FC0E23">
              <w:rPr>
                <w:rStyle w:val="ui-provider"/>
              </w:rPr>
              <w:t xml:space="preserve"> Data Quality and Data Management disciplines. Responsibilities will include supporting </w:t>
            </w:r>
            <w:r w:rsidR="000072BA">
              <w:rPr>
                <w:rStyle w:val="ui-provider"/>
              </w:rPr>
              <w:t>MDHHS programs</w:t>
            </w:r>
            <w:r w:rsidR="00FC0E23">
              <w:rPr>
                <w:rStyle w:val="ui-provider"/>
              </w:rPr>
              <w:t xml:space="preserve"> by developing and documenting </w:t>
            </w:r>
            <w:r w:rsidR="00F96E07">
              <w:rPr>
                <w:rStyle w:val="ui-provider"/>
              </w:rPr>
              <w:t xml:space="preserve">DG </w:t>
            </w:r>
            <w:r w:rsidR="00C7288D">
              <w:rPr>
                <w:rStyle w:val="ui-provider"/>
              </w:rPr>
              <w:t>processes</w:t>
            </w:r>
            <w:r w:rsidR="00FC0E23">
              <w:rPr>
                <w:rStyle w:val="ui-provider"/>
              </w:rPr>
              <w:t xml:space="preserve"> and strategies. This role will also require strong organizational skills to build out our DG library of reusable assets and methodologies</w:t>
            </w:r>
            <w:r w:rsidR="00EC664C">
              <w:rPr>
                <w:rStyle w:val="ui-provider"/>
              </w:rPr>
              <w:t xml:space="preserve"> and is r</w:t>
            </w:r>
            <w:r w:rsidR="00FC0E23">
              <w:rPr>
                <w:rStyle w:val="ui-provider"/>
              </w:rPr>
              <w:t xml:space="preserve">esponsible for </w:t>
            </w:r>
            <w:r w:rsidR="00EC664C">
              <w:rPr>
                <w:rStyle w:val="ui-provider"/>
              </w:rPr>
              <w:t xml:space="preserve">the </w:t>
            </w:r>
            <w:r w:rsidR="00FC0E23">
              <w:rPr>
                <w:rStyle w:val="ui-provider"/>
              </w:rPr>
              <w:t xml:space="preserve">implementation of DG standards and processes at the program data level. Training, coaching, </w:t>
            </w:r>
            <w:proofErr w:type="gramStart"/>
            <w:r w:rsidR="00FC0E23">
              <w:rPr>
                <w:rStyle w:val="ui-provider"/>
              </w:rPr>
              <w:t>change</w:t>
            </w:r>
            <w:proofErr w:type="gramEnd"/>
            <w:r w:rsidR="00FC0E23">
              <w:rPr>
                <w:rStyle w:val="ui-provider"/>
              </w:rPr>
              <w:t xml:space="preserve"> management, and mentoring skills will be required to mentor internal and external staff. </w:t>
            </w:r>
          </w:p>
        </w:tc>
      </w:tr>
      <w:tr w:rsidR="007F0B73" w:rsidRPr="00970B53" w14:paraId="06F3FF8A" w14:textId="77777777" w:rsidTr="00EE49AF">
        <w:tc>
          <w:tcPr>
            <w:tcW w:w="10728" w:type="dxa"/>
            <w:gridSpan w:val="2"/>
          </w:tcPr>
          <w:p w14:paraId="4C104EA6" w14:textId="77777777" w:rsidR="007F0B73" w:rsidRPr="00970B53" w:rsidRDefault="007F0B73" w:rsidP="00F272B5">
            <w:pPr>
              <w:pStyle w:val="CellNumber"/>
              <w:pageBreakBefore/>
              <w:rPr>
                <w:sz w:val="22"/>
              </w:rPr>
            </w:pPr>
            <w:r w:rsidRPr="00970B53">
              <w:rPr>
                <w:sz w:val="22"/>
              </w:rPr>
              <w:lastRenderedPageBreak/>
              <w:tab/>
              <w:t>15.</w:t>
            </w:r>
            <w:r w:rsidRPr="00970B53">
              <w:rPr>
                <w:sz w:val="22"/>
              </w:rPr>
              <w:tab/>
              <w:t xml:space="preserve">Please describe </w:t>
            </w:r>
            <w:r w:rsidR="006E172E">
              <w:rPr>
                <w:sz w:val="22"/>
              </w:rPr>
              <w:t xml:space="preserve">the </w:t>
            </w:r>
            <w:r w:rsidRPr="007F7C0F">
              <w:rPr>
                <w:sz w:val="22"/>
              </w:rPr>
              <w:t>assigned</w:t>
            </w:r>
            <w:r w:rsidRPr="00970B53">
              <w:rPr>
                <w:sz w:val="22"/>
              </w:rPr>
              <w:t xml:space="preserve"> duties, percent of time s</w:t>
            </w:r>
            <w:r w:rsidR="006E172E">
              <w:rPr>
                <w:sz w:val="22"/>
              </w:rPr>
              <w:t xml:space="preserve">pent performing each duty, and </w:t>
            </w:r>
            <w:r w:rsidRPr="00970B53">
              <w:rPr>
                <w:sz w:val="22"/>
              </w:rPr>
              <w:t>what is done to complete each duty.</w:t>
            </w:r>
          </w:p>
          <w:p w14:paraId="28A61803" w14:textId="77777777" w:rsidR="007F0B73" w:rsidRPr="00970B53" w:rsidRDefault="007F0B73" w:rsidP="006E172E">
            <w:pPr>
              <w:pStyle w:val="CellNumber"/>
              <w:spacing w:after="120"/>
              <w:rPr>
                <w:sz w:val="22"/>
              </w:rPr>
            </w:pPr>
            <w:r w:rsidRPr="00970B53">
              <w:rPr>
                <w:sz w:val="22"/>
              </w:rPr>
              <w:tab/>
            </w:r>
            <w:r w:rsidRPr="00970B53">
              <w:rPr>
                <w:sz w:val="22"/>
              </w:rPr>
              <w:tab/>
              <w:t xml:space="preserve">List </w:t>
            </w:r>
            <w:r w:rsidR="006E172E">
              <w:rPr>
                <w:sz w:val="22"/>
              </w:rPr>
              <w:t>the duties</w:t>
            </w:r>
            <w:r w:rsidRPr="00970B53">
              <w:rPr>
                <w:sz w:val="22"/>
              </w:rPr>
              <w:t xml:space="preserve"> from most important to least important.  The total percentage of all duties performed must equal 100 percent.</w:t>
            </w:r>
          </w:p>
        </w:tc>
      </w:tr>
      <w:tr w:rsidR="007F0B73" w:rsidRPr="00970B53" w14:paraId="030B8470" w14:textId="77777777" w:rsidTr="009039A5">
        <w:trPr>
          <w:trHeight w:val="1380"/>
        </w:trPr>
        <w:tc>
          <w:tcPr>
            <w:tcW w:w="10728" w:type="dxa"/>
            <w:gridSpan w:val="2"/>
          </w:tcPr>
          <w:p w14:paraId="599EF971" w14:textId="77777777" w:rsidR="007F0B73" w:rsidRPr="00970B53" w:rsidRDefault="007F0B73" w:rsidP="00794386">
            <w:pPr>
              <w:pStyle w:val="Heading3"/>
              <w:keepNext w:val="0"/>
            </w:pPr>
            <w:r w:rsidRPr="00970B53">
              <w:t>Duty 1</w:t>
            </w:r>
          </w:p>
          <w:p w14:paraId="42D4599D" w14:textId="18666881" w:rsidR="007F0B73" w:rsidRPr="00970B53" w:rsidRDefault="007F0B73">
            <w:pPr>
              <w:pStyle w:val="DutyText"/>
              <w:tabs>
                <w:tab w:val="left" w:pos="3600"/>
                <w:tab w:val="left" w:pos="4590"/>
                <w:tab w:val="right" w:pos="5220"/>
              </w:tabs>
              <w:rPr>
                <w:b/>
                <w:u w:val="single"/>
              </w:rPr>
            </w:pPr>
            <w:r w:rsidRPr="00970B53">
              <w:rPr>
                <w:b/>
              </w:rPr>
              <w:t>General Summary of Duty 1</w:t>
            </w:r>
            <w:r w:rsidRPr="00970B53">
              <w:rPr>
                <w:b/>
              </w:rPr>
              <w:tab/>
              <w:t>% of Time</w:t>
            </w:r>
            <w:r w:rsidRPr="00970B53">
              <w:rPr>
                <w:b/>
              </w:rPr>
              <w:tab/>
            </w:r>
            <w:r w:rsidR="008F0B2C">
              <w:rPr>
                <w:b/>
              </w:rPr>
              <w:t>30</w:t>
            </w:r>
            <w:r w:rsidRPr="00970B53">
              <w:rPr>
                <w:b/>
                <w:u w:val="single"/>
              </w:rPr>
              <w:tab/>
            </w:r>
          </w:p>
          <w:p w14:paraId="677EB5A6" w14:textId="32DA7390" w:rsidR="007F0B73" w:rsidRPr="00970B53" w:rsidRDefault="00C71AA3" w:rsidP="007560F2">
            <w:pPr>
              <w:pStyle w:val="DutyText"/>
            </w:pPr>
            <w:r w:rsidRPr="004912B1">
              <w:t xml:space="preserve">As the Data Governance </w:t>
            </w:r>
            <w:r w:rsidR="0095121B">
              <w:t>Analyst</w:t>
            </w:r>
            <w:r w:rsidRPr="004912B1">
              <w:t>,</w:t>
            </w:r>
            <w:r w:rsidR="00D113B5">
              <w:t xml:space="preserve"> </w:t>
            </w:r>
            <w:r w:rsidR="000757DC">
              <w:t xml:space="preserve">support the </w:t>
            </w:r>
            <w:r w:rsidR="006C3A3F">
              <w:t xml:space="preserve">ongoing </w:t>
            </w:r>
            <w:r w:rsidR="000757DC">
              <w:t xml:space="preserve">operations </w:t>
            </w:r>
            <w:r w:rsidR="006C3A3F">
              <w:t xml:space="preserve">and </w:t>
            </w:r>
            <w:r w:rsidR="00B17611">
              <w:t xml:space="preserve">continued </w:t>
            </w:r>
            <w:r w:rsidR="006C3A3F">
              <w:t xml:space="preserve">development </w:t>
            </w:r>
            <w:r w:rsidR="000757DC">
              <w:t>of the Data Governance program</w:t>
            </w:r>
            <w:r w:rsidR="0062651B">
              <w:t xml:space="preserve"> including implementing strategy, data quality management, and mentoring of MDHHS staff </w:t>
            </w:r>
            <w:r w:rsidR="00F26C6D">
              <w:t xml:space="preserve">on </w:t>
            </w:r>
            <w:r w:rsidR="003E641C">
              <w:t>Data Governance practices.</w:t>
            </w:r>
          </w:p>
        </w:tc>
      </w:tr>
      <w:tr w:rsidR="007F0B73" w:rsidRPr="00970B53" w14:paraId="13E627FC" w14:textId="77777777" w:rsidTr="00EE49AF">
        <w:trPr>
          <w:trHeight w:val="4200"/>
        </w:trPr>
        <w:tc>
          <w:tcPr>
            <w:tcW w:w="10728" w:type="dxa"/>
            <w:gridSpan w:val="2"/>
          </w:tcPr>
          <w:p w14:paraId="6BE47C13" w14:textId="77777777" w:rsidR="007F0B73" w:rsidRPr="00970B53" w:rsidRDefault="007F0B73">
            <w:pPr>
              <w:pStyle w:val="DutyText"/>
              <w:rPr>
                <w:b/>
              </w:rPr>
            </w:pPr>
            <w:r w:rsidRPr="00970B53">
              <w:rPr>
                <w:b/>
              </w:rPr>
              <w:t>Individual tasks related to the duty.</w:t>
            </w:r>
          </w:p>
          <w:p w14:paraId="1505F9AC" w14:textId="12A682FA" w:rsidR="00EC664C" w:rsidRDefault="00120911" w:rsidP="004912B1">
            <w:pPr>
              <w:pStyle w:val="DutyText"/>
              <w:numPr>
                <w:ilvl w:val="0"/>
                <w:numId w:val="40"/>
              </w:numPr>
            </w:pPr>
            <w:r>
              <w:t xml:space="preserve">Support </w:t>
            </w:r>
            <w:r w:rsidR="006F7344">
              <w:t xml:space="preserve">the </w:t>
            </w:r>
            <w:r w:rsidR="00BF6DFB">
              <w:t xml:space="preserve">ongoing </w:t>
            </w:r>
            <w:r>
              <w:t>education of</w:t>
            </w:r>
            <w:r w:rsidR="00EC664C">
              <w:t xml:space="preserve"> MDHHS </w:t>
            </w:r>
            <w:r w:rsidR="00BF6DFB">
              <w:t>s</w:t>
            </w:r>
            <w:r w:rsidR="00EC664C">
              <w:t>taff</w:t>
            </w:r>
            <w:r w:rsidR="00BF6DFB">
              <w:t xml:space="preserve"> and Data Stewards</w:t>
            </w:r>
            <w:r w:rsidR="00EC664C">
              <w:t xml:space="preserve"> </w:t>
            </w:r>
            <w:r>
              <w:t>related to</w:t>
            </w:r>
            <w:r w:rsidR="00EC664C">
              <w:t xml:space="preserve"> </w:t>
            </w:r>
            <w:r w:rsidR="00BF6DFB">
              <w:t xml:space="preserve">Data Governance </w:t>
            </w:r>
            <w:r w:rsidR="00EC664C">
              <w:t>standards and processes.</w:t>
            </w:r>
          </w:p>
          <w:p w14:paraId="6D5985B1" w14:textId="698C7E79" w:rsidR="00C71AA3" w:rsidRPr="004912B1" w:rsidRDefault="003E641C" w:rsidP="004912B1">
            <w:pPr>
              <w:numPr>
                <w:ilvl w:val="0"/>
                <w:numId w:val="31"/>
              </w:numPr>
              <w:textAlignment w:val="center"/>
            </w:pPr>
            <w:r>
              <w:t>Execute</w:t>
            </w:r>
            <w:r w:rsidR="00C71AA3" w:rsidRPr="004912B1">
              <w:t xml:space="preserve"> initiatives </w:t>
            </w:r>
            <w:r>
              <w:t xml:space="preserve">and projects to </w:t>
            </w:r>
            <w:r w:rsidR="00C71AA3" w:rsidRPr="004912B1">
              <w:t>maximize the value of the Department's data as a strategic asset</w:t>
            </w:r>
            <w:r w:rsidR="00C51FAD">
              <w:t xml:space="preserve"> while minimizing data-related risk</w:t>
            </w:r>
            <w:r w:rsidR="00C71AA3" w:rsidRPr="004912B1">
              <w:t>.</w:t>
            </w:r>
          </w:p>
          <w:p w14:paraId="2BEC78EC" w14:textId="581755B9" w:rsidR="007C09BE" w:rsidRDefault="007C09BE" w:rsidP="004912B1">
            <w:pPr>
              <w:numPr>
                <w:ilvl w:val="0"/>
                <w:numId w:val="31"/>
              </w:numPr>
              <w:textAlignment w:val="center"/>
            </w:pPr>
            <w:r>
              <w:t xml:space="preserve">Support the ongoing </w:t>
            </w:r>
            <w:r w:rsidR="003E003D">
              <w:t>exploration of MDHHS program needs</w:t>
            </w:r>
            <w:r w:rsidR="00C73B98">
              <w:t xml:space="preserve"> that can be filled by</w:t>
            </w:r>
            <w:r w:rsidR="003E003D">
              <w:t xml:space="preserve"> Data Governance</w:t>
            </w:r>
            <w:r w:rsidR="00C73B98">
              <w:t xml:space="preserve"> </w:t>
            </w:r>
            <w:r w:rsidR="008C32CD">
              <w:t>offerings and services.</w:t>
            </w:r>
          </w:p>
          <w:p w14:paraId="1E6AD94E" w14:textId="29E7D306" w:rsidR="00C71AA3" w:rsidRDefault="003E641C" w:rsidP="007C09BE">
            <w:pPr>
              <w:numPr>
                <w:ilvl w:val="0"/>
                <w:numId w:val="31"/>
              </w:numPr>
              <w:textAlignment w:val="center"/>
            </w:pPr>
            <w:r>
              <w:t>Implement Data Governance</w:t>
            </w:r>
            <w:r w:rsidR="001753D5">
              <w:t xml:space="preserve"> practices in response to</w:t>
            </w:r>
            <w:r w:rsidR="00C71AA3" w:rsidRPr="004912B1">
              <w:t xml:space="preserve"> emerging </w:t>
            </w:r>
            <w:r w:rsidR="001753D5">
              <w:t xml:space="preserve">MDHHS strategic </w:t>
            </w:r>
            <w:r w:rsidR="00373F15">
              <w:t>needs and advancing technological capabilities</w:t>
            </w:r>
            <w:r w:rsidR="00C71AA3" w:rsidRPr="004912B1">
              <w:t>.</w:t>
            </w:r>
          </w:p>
          <w:p w14:paraId="36C4FB04" w14:textId="0AD7B504" w:rsidR="00E239EE" w:rsidRPr="004912B1" w:rsidRDefault="00E239EE" w:rsidP="007C09BE">
            <w:pPr>
              <w:numPr>
                <w:ilvl w:val="0"/>
                <w:numId w:val="31"/>
              </w:numPr>
              <w:textAlignment w:val="center"/>
            </w:pPr>
            <w:r>
              <w:t xml:space="preserve">Support the development of Data Literacy </w:t>
            </w:r>
            <w:r w:rsidR="00EF0B80">
              <w:t>training materials</w:t>
            </w:r>
            <w:r w:rsidR="005F242D">
              <w:t>.</w:t>
            </w:r>
          </w:p>
          <w:p w14:paraId="041F3E83" w14:textId="525150C1" w:rsidR="00C71AA3" w:rsidRPr="004912B1" w:rsidRDefault="006F7344" w:rsidP="004912B1">
            <w:pPr>
              <w:numPr>
                <w:ilvl w:val="0"/>
                <w:numId w:val="31"/>
              </w:numPr>
              <w:textAlignment w:val="center"/>
            </w:pPr>
            <w:proofErr w:type="gramStart"/>
            <w:r>
              <w:t>Participate</w:t>
            </w:r>
            <w:proofErr w:type="gramEnd"/>
            <w:r w:rsidR="00C71AA3" w:rsidRPr="004912B1">
              <w:t xml:space="preserve"> in planning and policy development for Data Governance program evolution.</w:t>
            </w:r>
          </w:p>
          <w:p w14:paraId="3DADCB68" w14:textId="2773AA58" w:rsidR="00C71AA3" w:rsidRDefault="00542FC9">
            <w:pPr>
              <w:numPr>
                <w:ilvl w:val="0"/>
                <w:numId w:val="31"/>
              </w:numPr>
              <w:textAlignment w:val="center"/>
            </w:pPr>
            <w:r>
              <w:t>Develop plans to implement</w:t>
            </w:r>
            <w:r w:rsidR="00C71AA3" w:rsidRPr="004912B1">
              <w:t xml:space="preserve"> </w:t>
            </w:r>
            <w:r w:rsidR="00A0777D">
              <w:t>Data Governance</w:t>
            </w:r>
            <w:r w:rsidR="00C71AA3" w:rsidRPr="004912B1">
              <w:t xml:space="preserve"> policies, standards, and procedures.</w:t>
            </w:r>
          </w:p>
          <w:p w14:paraId="41184E03" w14:textId="2A60064B" w:rsidR="004A20CA" w:rsidRPr="004912B1" w:rsidRDefault="004A20CA" w:rsidP="004912B1">
            <w:pPr>
              <w:numPr>
                <w:ilvl w:val="0"/>
                <w:numId w:val="31"/>
              </w:numPr>
              <w:textAlignment w:val="center"/>
            </w:pPr>
            <w:r>
              <w:t>Research industry best practices for Data Governance</w:t>
            </w:r>
            <w:r w:rsidR="007C68B8">
              <w:t xml:space="preserve"> and data management principles.</w:t>
            </w:r>
          </w:p>
          <w:p w14:paraId="5787E843" w14:textId="5D43A712" w:rsidR="00D03178" w:rsidRPr="00970B53" w:rsidRDefault="00D03178" w:rsidP="004912B1">
            <w:pPr>
              <w:textAlignment w:val="center"/>
            </w:pPr>
          </w:p>
        </w:tc>
      </w:tr>
    </w:tbl>
    <w:p w14:paraId="7F98B99F" w14:textId="77777777" w:rsidR="007F0B73" w:rsidRPr="00970B53" w:rsidRDefault="007F0B73"/>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1F106AB9" w14:textId="77777777" w:rsidTr="009039A5">
        <w:trPr>
          <w:trHeight w:val="1233"/>
        </w:trPr>
        <w:tc>
          <w:tcPr>
            <w:tcW w:w="10728" w:type="dxa"/>
          </w:tcPr>
          <w:p w14:paraId="2116091E" w14:textId="77777777" w:rsidR="007F0B73" w:rsidRPr="00970B53" w:rsidRDefault="007F0B73" w:rsidP="00794386">
            <w:pPr>
              <w:pStyle w:val="Heading3"/>
              <w:keepNext w:val="0"/>
            </w:pPr>
            <w:r w:rsidRPr="00970B53">
              <w:br w:type="page"/>
              <w:t xml:space="preserve">Duty </w:t>
            </w:r>
            <w:r w:rsidR="00EE49AF">
              <w:t>2</w:t>
            </w:r>
          </w:p>
          <w:p w14:paraId="65687D37" w14:textId="3D4AB806" w:rsidR="007F0B73" w:rsidRPr="00970B53" w:rsidRDefault="007F0B73">
            <w:pPr>
              <w:pStyle w:val="DutyText"/>
              <w:tabs>
                <w:tab w:val="left" w:pos="3600"/>
                <w:tab w:val="left" w:pos="4590"/>
                <w:tab w:val="right" w:pos="5220"/>
              </w:tabs>
              <w:rPr>
                <w:b/>
                <w:u w:val="single"/>
              </w:rPr>
            </w:pPr>
            <w:r w:rsidRPr="00970B53">
              <w:rPr>
                <w:b/>
              </w:rPr>
              <w:t xml:space="preserve">General Summary of Duty </w:t>
            </w:r>
            <w:r w:rsidR="008F0B2C">
              <w:rPr>
                <w:b/>
              </w:rPr>
              <w:t>2</w:t>
            </w:r>
            <w:r w:rsidRPr="00970B53">
              <w:rPr>
                <w:b/>
              </w:rPr>
              <w:tab/>
              <w:t>% of Time</w:t>
            </w:r>
            <w:r w:rsidRPr="00970B53">
              <w:rPr>
                <w:b/>
              </w:rPr>
              <w:tab/>
            </w:r>
            <w:r w:rsidR="008F0B2C">
              <w:rPr>
                <w:b/>
              </w:rPr>
              <w:t>30</w:t>
            </w:r>
            <w:r w:rsidRPr="00970B53">
              <w:rPr>
                <w:b/>
                <w:u w:val="single"/>
              </w:rPr>
              <w:tab/>
            </w:r>
          </w:p>
          <w:p w14:paraId="3575AE4F" w14:textId="2D0C0D6F" w:rsidR="00C71AA3" w:rsidRPr="004912B1" w:rsidRDefault="00C71AA3" w:rsidP="004912B1">
            <w:pPr>
              <w:textAlignment w:val="center"/>
            </w:pPr>
            <w:r w:rsidRPr="004912B1">
              <w:t>This position works closely with MDHHS staff to mature Data Governance capabilities within program areas.</w:t>
            </w:r>
          </w:p>
          <w:p w14:paraId="7498A575" w14:textId="7EACD274" w:rsidR="007F0B73" w:rsidRPr="00970B53" w:rsidRDefault="007F0B73" w:rsidP="00132292">
            <w:pPr>
              <w:pStyle w:val="DutyText"/>
            </w:pPr>
          </w:p>
        </w:tc>
      </w:tr>
      <w:tr w:rsidR="007F0B73" w:rsidRPr="00970B53" w14:paraId="435EE74F" w14:textId="77777777" w:rsidTr="00FA7797">
        <w:trPr>
          <w:trHeight w:val="4800"/>
        </w:trPr>
        <w:tc>
          <w:tcPr>
            <w:tcW w:w="10728" w:type="dxa"/>
          </w:tcPr>
          <w:p w14:paraId="53DB005D" w14:textId="77777777" w:rsidR="007F0B73" w:rsidRPr="00970B53" w:rsidRDefault="007F0B73">
            <w:pPr>
              <w:pStyle w:val="DutyText"/>
              <w:rPr>
                <w:b/>
              </w:rPr>
            </w:pPr>
            <w:r w:rsidRPr="00970B53">
              <w:rPr>
                <w:b/>
              </w:rPr>
              <w:t>Individual tasks related to the duty.</w:t>
            </w:r>
          </w:p>
          <w:p w14:paraId="42776CE7" w14:textId="60F8B677" w:rsidR="0061251B" w:rsidRPr="004912B1" w:rsidRDefault="00692791" w:rsidP="002F0C38">
            <w:pPr>
              <w:numPr>
                <w:ilvl w:val="0"/>
                <w:numId w:val="34"/>
              </w:numPr>
              <w:textAlignment w:val="center"/>
            </w:pPr>
            <w:r>
              <w:t>Support the implementation of workflows related to business glossary, metadata, and data profiling.</w:t>
            </w:r>
          </w:p>
          <w:p w14:paraId="57466969" w14:textId="635C480D" w:rsidR="00C71AA3" w:rsidRDefault="00E827FE" w:rsidP="002F0C38">
            <w:pPr>
              <w:numPr>
                <w:ilvl w:val="0"/>
                <w:numId w:val="34"/>
              </w:numPr>
              <w:textAlignment w:val="center"/>
            </w:pPr>
            <w:r>
              <w:t>Assess and analyze</w:t>
            </w:r>
            <w:r w:rsidR="00C71AA3" w:rsidRPr="004912B1">
              <w:t xml:space="preserve"> </w:t>
            </w:r>
            <w:r w:rsidR="00270BF4">
              <w:t xml:space="preserve">data related to </w:t>
            </w:r>
            <w:r w:rsidR="00C71AA3" w:rsidRPr="004912B1">
              <w:t>metrics for monitoring compliance with data governance policies, standards, and procedures.</w:t>
            </w:r>
          </w:p>
          <w:p w14:paraId="70B05587" w14:textId="3C692DF6" w:rsidR="00441C76" w:rsidRDefault="00F02CD7" w:rsidP="00441C76">
            <w:pPr>
              <w:numPr>
                <w:ilvl w:val="0"/>
                <w:numId w:val="34"/>
              </w:numPr>
              <w:textAlignment w:val="center"/>
            </w:pPr>
            <w:proofErr w:type="gramStart"/>
            <w:r>
              <w:t>Consult with</w:t>
            </w:r>
            <w:proofErr w:type="gramEnd"/>
            <w:r w:rsidR="00441C76" w:rsidRPr="004912B1">
              <w:t xml:space="preserve"> Data Stewards in </w:t>
            </w:r>
            <w:r w:rsidR="00441C76">
              <w:t>application of</w:t>
            </w:r>
            <w:r w:rsidR="00441C76" w:rsidRPr="004912B1">
              <w:t xml:space="preserve"> Data Governance </w:t>
            </w:r>
            <w:r w:rsidR="00441C76">
              <w:t>requirements to their respective programs</w:t>
            </w:r>
            <w:r w:rsidR="00441C76" w:rsidRPr="004912B1">
              <w:t>.</w:t>
            </w:r>
          </w:p>
          <w:p w14:paraId="5DA0DAA3" w14:textId="77777777" w:rsidR="002B458A" w:rsidRDefault="002B458A" w:rsidP="002B458A">
            <w:pPr>
              <w:numPr>
                <w:ilvl w:val="0"/>
                <w:numId w:val="34"/>
              </w:numPr>
              <w:textAlignment w:val="center"/>
            </w:pPr>
            <w:r>
              <w:t xml:space="preserve">Provide consultation to </w:t>
            </w:r>
            <w:r w:rsidRPr="004912B1">
              <w:t>MDHHS Data Stewards in implementing Data Governance-related processes throughout the Department.</w:t>
            </w:r>
          </w:p>
          <w:p w14:paraId="15579FF9" w14:textId="77777777" w:rsidR="002B458A" w:rsidRDefault="002B458A" w:rsidP="002B458A">
            <w:pPr>
              <w:ind w:left="360"/>
              <w:textAlignment w:val="center"/>
            </w:pPr>
          </w:p>
          <w:p w14:paraId="0DB864B2" w14:textId="00DF082E" w:rsidR="00494F8E" w:rsidRDefault="00494F8E" w:rsidP="00494F8E">
            <w:pPr>
              <w:pStyle w:val="DutyText"/>
              <w:numPr>
                <w:ilvl w:val="0"/>
                <w:numId w:val="34"/>
              </w:numPr>
            </w:pPr>
            <w:r>
              <w:t>Assist with scheduling and facilitating working group sessions, including task monitoring and follow</w:t>
            </w:r>
            <w:r w:rsidR="00E80C31">
              <w:t>-</w:t>
            </w:r>
            <w:r>
              <w:t>up.</w:t>
            </w:r>
          </w:p>
          <w:p w14:paraId="4346D210" w14:textId="7F132A5A" w:rsidR="00C71AA3" w:rsidRPr="004912B1" w:rsidRDefault="00D2482C" w:rsidP="002F0C38">
            <w:pPr>
              <w:numPr>
                <w:ilvl w:val="0"/>
                <w:numId w:val="34"/>
              </w:numPr>
              <w:textAlignment w:val="center"/>
            </w:pPr>
            <w:r>
              <w:t>Develop plans to support</w:t>
            </w:r>
            <w:r w:rsidR="00C71AA3" w:rsidRPr="004912B1">
              <w:t xml:space="preserve"> the ongoing maturation of the Data Governance Program across the Department.</w:t>
            </w:r>
          </w:p>
          <w:p w14:paraId="0EF57F64" w14:textId="6EBF4AE2" w:rsidR="00C71AA3" w:rsidRPr="004912B1" w:rsidRDefault="00D2482C" w:rsidP="002F0C38">
            <w:pPr>
              <w:numPr>
                <w:ilvl w:val="0"/>
                <w:numId w:val="34"/>
              </w:numPr>
              <w:textAlignment w:val="center"/>
            </w:pPr>
            <w:r>
              <w:t>Document and develop plans to respond to lessons learned</w:t>
            </w:r>
            <w:r w:rsidR="00C71AA3" w:rsidRPr="004912B1">
              <w:t xml:space="preserve"> from Data Governance-related projects.</w:t>
            </w:r>
          </w:p>
          <w:p w14:paraId="3E544EC6" w14:textId="4E2840F9" w:rsidR="009039A5" w:rsidRPr="00970B53" w:rsidRDefault="009039A5" w:rsidP="00441C76">
            <w:pPr>
              <w:numPr>
                <w:ilvl w:val="0"/>
                <w:numId w:val="34"/>
              </w:numPr>
              <w:textAlignment w:val="center"/>
            </w:pPr>
          </w:p>
        </w:tc>
      </w:tr>
    </w:tbl>
    <w:p w14:paraId="2ADC9253"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580215B7" w14:textId="77777777" w:rsidTr="009039A5">
        <w:trPr>
          <w:trHeight w:val="1233"/>
        </w:trPr>
        <w:tc>
          <w:tcPr>
            <w:tcW w:w="10728" w:type="dxa"/>
          </w:tcPr>
          <w:p w14:paraId="6AE63EB6" w14:textId="21A00C5A" w:rsidR="007F0B73" w:rsidRPr="00970B53" w:rsidRDefault="007F0B73" w:rsidP="00794386">
            <w:pPr>
              <w:pStyle w:val="Heading3"/>
              <w:keepNext w:val="0"/>
            </w:pPr>
            <w:r w:rsidRPr="00970B53">
              <w:lastRenderedPageBreak/>
              <w:br w:type="page"/>
              <w:t xml:space="preserve">Duty </w:t>
            </w:r>
            <w:r w:rsidR="00FA7797">
              <w:t>3</w:t>
            </w:r>
          </w:p>
          <w:p w14:paraId="1E00ADAD" w14:textId="0724A68E" w:rsidR="007F0B73" w:rsidRPr="00970B53" w:rsidRDefault="007F0B73">
            <w:pPr>
              <w:pStyle w:val="DutyText"/>
              <w:tabs>
                <w:tab w:val="left" w:pos="3600"/>
                <w:tab w:val="left" w:pos="4590"/>
                <w:tab w:val="right" w:pos="5220"/>
              </w:tabs>
              <w:rPr>
                <w:b/>
                <w:u w:val="single"/>
              </w:rPr>
            </w:pPr>
            <w:r w:rsidRPr="00970B53">
              <w:rPr>
                <w:b/>
              </w:rPr>
              <w:t xml:space="preserve">General Summary of Duty </w:t>
            </w:r>
            <w:r w:rsidR="008F0B2C">
              <w:rPr>
                <w:b/>
              </w:rPr>
              <w:t>3</w:t>
            </w:r>
            <w:r w:rsidRPr="00970B53">
              <w:rPr>
                <w:b/>
              </w:rPr>
              <w:tab/>
              <w:t>% of Time</w:t>
            </w:r>
            <w:r w:rsidRPr="00970B53">
              <w:rPr>
                <w:b/>
              </w:rPr>
              <w:tab/>
            </w:r>
            <w:r w:rsidR="008F0B2C">
              <w:rPr>
                <w:b/>
              </w:rPr>
              <w:t>30</w:t>
            </w:r>
            <w:r w:rsidRPr="00970B53">
              <w:rPr>
                <w:b/>
                <w:u w:val="single"/>
              </w:rPr>
              <w:tab/>
            </w:r>
          </w:p>
          <w:p w14:paraId="41831BDA" w14:textId="2073D321" w:rsidR="00C71AA3" w:rsidRPr="004912B1" w:rsidRDefault="00C71AA3" w:rsidP="004912B1">
            <w:pPr>
              <w:textAlignment w:val="center"/>
            </w:pPr>
            <w:r w:rsidRPr="004912B1">
              <w:t xml:space="preserve">The Data Governance </w:t>
            </w:r>
            <w:r w:rsidR="00074FFC">
              <w:t>Analyst</w:t>
            </w:r>
            <w:r w:rsidRPr="004912B1">
              <w:t xml:space="preserve"> will be responsible for </w:t>
            </w:r>
            <w:r w:rsidR="009B09D1">
              <w:t>implementing</w:t>
            </w:r>
            <w:r w:rsidRPr="004912B1">
              <w:t xml:space="preserve"> frameworks, templates, and tools </w:t>
            </w:r>
            <w:r w:rsidR="00974EEF">
              <w:t>to</w:t>
            </w:r>
            <w:r w:rsidRPr="004912B1">
              <w:t xml:space="preserve"> </w:t>
            </w:r>
            <w:r w:rsidR="00F80784">
              <w:t>operationaliz</w:t>
            </w:r>
            <w:r w:rsidR="00974EEF">
              <w:t>e</w:t>
            </w:r>
            <w:r w:rsidRPr="004912B1">
              <w:t xml:space="preserve"> Data Governance.</w:t>
            </w:r>
          </w:p>
          <w:p w14:paraId="1B138C82" w14:textId="5DD06258" w:rsidR="007F0B73" w:rsidRPr="00970B53" w:rsidRDefault="007F0B73">
            <w:pPr>
              <w:pStyle w:val="DutyText"/>
            </w:pPr>
          </w:p>
        </w:tc>
      </w:tr>
      <w:tr w:rsidR="007F0B73" w:rsidRPr="00970B53" w14:paraId="4DC21EEC" w14:textId="77777777">
        <w:trPr>
          <w:trHeight w:val="4800"/>
        </w:trPr>
        <w:tc>
          <w:tcPr>
            <w:tcW w:w="10728" w:type="dxa"/>
          </w:tcPr>
          <w:p w14:paraId="6307FA0D" w14:textId="77777777" w:rsidR="007F0B73" w:rsidRPr="00970B53" w:rsidRDefault="007F0B73">
            <w:pPr>
              <w:pStyle w:val="DutyText"/>
              <w:rPr>
                <w:b/>
              </w:rPr>
            </w:pPr>
            <w:r w:rsidRPr="00970B53">
              <w:rPr>
                <w:b/>
              </w:rPr>
              <w:t>Individual tasks related to the duty.</w:t>
            </w:r>
          </w:p>
          <w:p w14:paraId="20D32DDC" w14:textId="30FF72E4" w:rsidR="00C71AA3" w:rsidRPr="004912B1" w:rsidRDefault="009452F6" w:rsidP="004912B1">
            <w:pPr>
              <w:numPr>
                <w:ilvl w:val="0"/>
                <w:numId w:val="37"/>
              </w:numPr>
              <w:textAlignment w:val="center"/>
            </w:pPr>
            <w:r>
              <w:t>Support the implementation of</w:t>
            </w:r>
            <w:r w:rsidR="00C71AA3" w:rsidRPr="004912B1">
              <w:t xml:space="preserve"> a Data Governance Framework and Roadmap to help accelerate the Data Governance Program Implementation.</w:t>
            </w:r>
            <w:r w:rsidR="00C71AA3" w:rsidRPr="004912B1">
              <w:rPr>
                <w:rFonts w:hint="eastAsia"/>
              </w:rPr>
              <w:t> </w:t>
            </w:r>
          </w:p>
          <w:p w14:paraId="609312C8" w14:textId="2AF96209" w:rsidR="00C71AA3" w:rsidRPr="004912B1" w:rsidRDefault="00A13633" w:rsidP="004912B1">
            <w:pPr>
              <w:numPr>
                <w:ilvl w:val="0"/>
                <w:numId w:val="37"/>
              </w:numPr>
              <w:textAlignment w:val="center"/>
            </w:pPr>
            <w:r>
              <w:t xml:space="preserve">Provide </w:t>
            </w:r>
            <w:r w:rsidR="0032054F">
              <w:t xml:space="preserve">necessary </w:t>
            </w:r>
            <w:r>
              <w:t>input to</w:t>
            </w:r>
            <w:r w:rsidR="00EC0E75">
              <w:t xml:space="preserve"> maintain priority ranking of </w:t>
            </w:r>
            <w:r w:rsidR="00C71AA3" w:rsidRPr="004912B1">
              <w:t>Data Governance initiatives including data-related issues, needs, and opportunities from stakeholders for continuous monitoring and tracking of tasks through to completion.</w:t>
            </w:r>
          </w:p>
          <w:p w14:paraId="054475E6" w14:textId="3F46FCFD" w:rsidR="00C71AA3" w:rsidRPr="004912B1" w:rsidRDefault="008737F0" w:rsidP="004912B1">
            <w:pPr>
              <w:numPr>
                <w:ilvl w:val="0"/>
                <w:numId w:val="37"/>
              </w:numPr>
              <w:textAlignment w:val="center"/>
            </w:pPr>
            <w:r>
              <w:t>Collect</w:t>
            </w:r>
            <w:r w:rsidR="0032054F">
              <w:t xml:space="preserve"> and analyze data related to</w:t>
            </w:r>
            <w:r w:rsidR="00C71AA3" w:rsidRPr="004912B1">
              <w:t xml:space="preserve"> indicators of performance and quality metrics for data related policies, standards, roles and responsibilities, and adoption requirements.</w:t>
            </w:r>
          </w:p>
          <w:p w14:paraId="2E6BB9F8" w14:textId="25353226" w:rsidR="00C71AA3" w:rsidRPr="004912B1" w:rsidRDefault="00FF1D7E" w:rsidP="004912B1">
            <w:pPr>
              <w:numPr>
                <w:ilvl w:val="0"/>
                <w:numId w:val="37"/>
              </w:numPr>
              <w:textAlignment w:val="center"/>
            </w:pPr>
            <w:r>
              <w:t>Maintain</w:t>
            </w:r>
            <w:r w:rsidR="00B15272">
              <w:t xml:space="preserve"> and</w:t>
            </w:r>
            <w:r w:rsidR="00C71AA3" w:rsidRPr="004912B1">
              <w:t xml:space="preserve"> track the Communication/Change Management Plan related to program-level adoption of Data Governance policies, standards, and procedures.</w:t>
            </w:r>
          </w:p>
          <w:p w14:paraId="75CA2885" w14:textId="36313377" w:rsidR="00C71AA3" w:rsidRPr="004912B1" w:rsidRDefault="007D60CB" w:rsidP="004912B1">
            <w:pPr>
              <w:numPr>
                <w:ilvl w:val="0"/>
                <w:numId w:val="37"/>
              </w:numPr>
              <w:textAlignment w:val="center"/>
            </w:pPr>
            <w:r>
              <w:t>Maintain</w:t>
            </w:r>
            <w:r w:rsidR="00C71AA3" w:rsidRPr="004912B1">
              <w:t xml:space="preserve"> the Data Governance Business Glossary (Standard Business Definitions for Key Concepts and Terms).</w:t>
            </w:r>
          </w:p>
          <w:p w14:paraId="4410A621" w14:textId="678176D1" w:rsidR="008F0B2C" w:rsidRPr="00970B53" w:rsidRDefault="008F0B2C" w:rsidP="004912B1">
            <w:pPr>
              <w:pStyle w:val="DutyText"/>
              <w:ind w:left="360"/>
            </w:pPr>
          </w:p>
        </w:tc>
      </w:tr>
      <w:tr w:rsidR="007F0B73" w:rsidRPr="00970B53" w14:paraId="7B68E5DD" w14:textId="77777777">
        <w:trPr>
          <w:trHeight w:val="2000"/>
        </w:trPr>
        <w:tc>
          <w:tcPr>
            <w:tcW w:w="10728" w:type="dxa"/>
          </w:tcPr>
          <w:p w14:paraId="2B2922E5" w14:textId="77777777" w:rsidR="007F0B73" w:rsidRPr="00970B53" w:rsidRDefault="007F0B73" w:rsidP="00794386">
            <w:pPr>
              <w:pStyle w:val="Heading3"/>
              <w:keepNext w:val="0"/>
            </w:pPr>
            <w:r w:rsidRPr="00970B53">
              <w:t>Duty 6</w:t>
            </w:r>
          </w:p>
          <w:p w14:paraId="642C78E4" w14:textId="60C23987" w:rsidR="007F0B73" w:rsidRPr="00970B53" w:rsidRDefault="007F0B73">
            <w:pPr>
              <w:pStyle w:val="DutyText"/>
              <w:tabs>
                <w:tab w:val="left" w:pos="3600"/>
                <w:tab w:val="left" w:pos="4590"/>
                <w:tab w:val="right" w:pos="5220"/>
              </w:tabs>
              <w:rPr>
                <w:b/>
                <w:u w:val="single"/>
              </w:rPr>
            </w:pPr>
            <w:r w:rsidRPr="00970B53">
              <w:rPr>
                <w:b/>
              </w:rPr>
              <w:t xml:space="preserve">General Summary of Duty </w:t>
            </w:r>
            <w:r w:rsidR="00972599">
              <w:rPr>
                <w:b/>
              </w:rPr>
              <w:t>4</w:t>
            </w:r>
            <w:r w:rsidRPr="00970B53">
              <w:rPr>
                <w:b/>
              </w:rPr>
              <w:tab/>
              <w:t>% of Time</w:t>
            </w:r>
            <w:r w:rsidRPr="00970B53">
              <w:rPr>
                <w:b/>
              </w:rPr>
              <w:tab/>
            </w:r>
            <w:r w:rsidR="008F0B2C">
              <w:rPr>
                <w:b/>
              </w:rPr>
              <w:t>10</w:t>
            </w:r>
            <w:r w:rsidRPr="00970B53">
              <w:rPr>
                <w:b/>
                <w:u w:val="single"/>
              </w:rPr>
              <w:tab/>
            </w:r>
            <w:r w:rsidR="002959DD">
              <w:rPr>
                <w:b/>
                <w:u w:val="single"/>
              </w:rPr>
              <w:t xml:space="preserve"> </w:t>
            </w:r>
          </w:p>
          <w:p w14:paraId="1926AA88" w14:textId="10B9358E" w:rsidR="007F0B73" w:rsidRPr="00970B53" w:rsidRDefault="00FA7797">
            <w:pPr>
              <w:pStyle w:val="DutyText"/>
            </w:pPr>
            <w:r>
              <w:t>Other duties as assigned.</w:t>
            </w:r>
          </w:p>
        </w:tc>
      </w:tr>
      <w:tr w:rsidR="007F0B73" w:rsidRPr="00970B53" w14:paraId="6F04664F" w14:textId="77777777">
        <w:trPr>
          <w:trHeight w:val="4800"/>
        </w:trPr>
        <w:tc>
          <w:tcPr>
            <w:tcW w:w="10728" w:type="dxa"/>
          </w:tcPr>
          <w:p w14:paraId="024753EA" w14:textId="77777777" w:rsidR="007F0B73" w:rsidRPr="00970B53" w:rsidRDefault="007F0B73">
            <w:pPr>
              <w:pStyle w:val="DutyText"/>
              <w:rPr>
                <w:b/>
              </w:rPr>
            </w:pPr>
            <w:r w:rsidRPr="00970B53">
              <w:rPr>
                <w:b/>
              </w:rPr>
              <w:t>Individual tasks related to the duty.</w:t>
            </w:r>
          </w:p>
          <w:p w14:paraId="056AD89B" w14:textId="3C08076B" w:rsidR="007F0B73" w:rsidRPr="00970B53" w:rsidRDefault="00FA7797">
            <w:pPr>
              <w:pStyle w:val="DutyText"/>
              <w:numPr>
                <w:ilvl w:val="0"/>
                <w:numId w:val="27"/>
              </w:numPr>
            </w:pPr>
            <w:r>
              <w:t>Complete</w:t>
            </w:r>
            <w:r w:rsidR="00954301">
              <w:t>s</w:t>
            </w:r>
            <w:r>
              <w:t xml:space="preserve"> other duties as assigned in a timely manner.</w:t>
            </w:r>
          </w:p>
        </w:tc>
      </w:tr>
    </w:tbl>
    <w:p w14:paraId="16D5D7C8" w14:textId="77777777" w:rsidR="007F0B73" w:rsidRPr="00970B53" w:rsidRDefault="007F0B73">
      <w:bookmarkStart w:id="1" w:name="AddPage"/>
      <w:bookmarkEnd w:id="1"/>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970B53" w14:paraId="03323AAE" w14:textId="77777777">
        <w:trPr>
          <w:trHeight w:val="2200"/>
        </w:trPr>
        <w:tc>
          <w:tcPr>
            <w:tcW w:w="10728" w:type="dxa"/>
            <w:gridSpan w:val="4"/>
          </w:tcPr>
          <w:p w14:paraId="24C3DE5D" w14:textId="77777777" w:rsidR="007F0B73" w:rsidRPr="00970B53" w:rsidRDefault="007F0B73">
            <w:pPr>
              <w:pStyle w:val="CellNumber"/>
            </w:pPr>
            <w:r w:rsidRPr="00970B53">
              <w:lastRenderedPageBreak/>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09364CF0" w14:textId="6D733092" w:rsidR="007F0B73" w:rsidRPr="00970B53" w:rsidRDefault="00C71AA3" w:rsidP="004E16A7">
            <w:pPr>
              <w:pStyle w:val="CellText"/>
              <w:spacing w:after="0"/>
            </w:pPr>
            <w:r>
              <w:t xml:space="preserve">This position will </w:t>
            </w:r>
            <w:r w:rsidR="008842BB">
              <w:t xml:space="preserve">decide how </w:t>
            </w:r>
            <w:r w:rsidR="0055482E">
              <w:t xml:space="preserve">MDHHS Data Governance objectives and strategies </w:t>
            </w:r>
            <w:r w:rsidR="008842BB">
              <w:t>will need to be</w:t>
            </w:r>
            <w:r w:rsidR="0055482E">
              <w:t xml:space="preserve"> adapt</w:t>
            </w:r>
            <w:r w:rsidR="008842BB">
              <w:t>ed</w:t>
            </w:r>
            <w:r w:rsidR="0055482E">
              <w:t xml:space="preserve"> to</w:t>
            </w:r>
            <w:r>
              <w:t xml:space="preserve"> meet goals and milestones </w:t>
            </w:r>
            <w:r w:rsidR="00440FDA">
              <w:t>set forth by the Executive Steering Committee in support of</w:t>
            </w:r>
            <w:r w:rsidR="00FA2CD3">
              <w:t xml:space="preserve"> the</w:t>
            </w:r>
            <w:r>
              <w:t xml:space="preserve"> MDHHS Data Governance program</w:t>
            </w:r>
            <w:r w:rsidR="00FA2CD3">
              <w:t xml:space="preserve"> development plan</w:t>
            </w:r>
            <w:r>
              <w:t xml:space="preserve">. </w:t>
            </w:r>
            <w:r w:rsidR="00621425">
              <w:t>This position</w:t>
            </w:r>
            <w:r>
              <w:t xml:space="preserve"> will</w:t>
            </w:r>
            <w:r w:rsidR="00440FDA">
              <w:t xml:space="preserve"> </w:t>
            </w:r>
            <w:r w:rsidR="008842BB">
              <w:t>need to decide the best method of</w:t>
            </w:r>
            <w:r>
              <w:t xml:space="preserve"> </w:t>
            </w:r>
            <w:r w:rsidR="009524F3">
              <w:t>providing</w:t>
            </w:r>
            <w:r w:rsidR="00B33BFE">
              <w:t xml:space="preserve"> guidance to</w:t>
            </w:r>
            <w:r w:rsidR="00621425">
              <w:t xml:space="preserve"> MDHHS</w:t>
            </w:r>
            <w:r>
              <w:t xml:space="preserve"> program-specific data stewards on implementing </w:t>
            </w:r>
            <w:r w:rsidR="00440FDA">
              <w:t xml:space="preserve">Data Governance </w:t>
            </w:r>
            <w:r>
              <w:t xml:space="preserve">best practices </w:t>
            </w:r>
            <w:r w:rsidR="008842BB">
              <w:t>to</w:t>
            </w:r>
            <w:r>
              <w:t xml:space="preserve"> comply with MDHHS policies and standards</w:t>
            </w:r>
            <w:r w:rsidR="008842BB">
              <w:t xml:space="preserve"> within the constraints of the MDHHS program</w:t>
            </w:r>
            <w:r>
              <w:t>.</w:t>
            </w:r>
            <w:r w:rsidR="00667413">
              <w:t xml:space="preserve"> This position must independently </w:t>
            </w:r>
            <w:r w:rsidR="008842BB">
              <w:t>decide the priority of</w:t>
            </w:r>
            <w:r w:rsidR="00667413">
              <w:t xml:space="preserve"> </w:t>
            </w:r>
            <w:r w:rsidR="008842BB">
              <w:t xml:space="preserve">supporting </w:t>
            </w:r>
            <w:r w:rsidR="006A1F7C">
              <w:t>established</w:t>
            </w:r>
            <w:r w:rsidR="008842BB">
              <w:t xml:space="preserve"> operational</w:t>
            </w:r>
            <w:r w:rsidR="006A1F7C">
              <w:t xml:space="preserve"> components of</w:t>
            </w:r>
            <w:r w:rsidR="00667413">
              <w:t xml:space="preserve"> the Data Governance program.</w:t>
            </w:r>
            <w:r w:rsidR="008842BB">
              <w:t xml:space="preserve"> The </w:t>
            </w:r>
            <w:proofErr w:type="gramStart"/>
            <w:r w:rsidR="008842BB">
              <w:t>described decisions</w:t>
            </w:r>
            <w:proofErr w:type="gramEnd"/>
            <w:r w:rsidR="008842BB">
              <w:t xml:space="preserve"> will impact the speed with which meaningful support is provided to MDHHS programs through Data Quality results and/or Metadata availability.</w:t>
            </w:r>
          </w:p>
        </w:tc>
      </w:tr>
      <w:tr w:rsidR="007F0B73" w:rsidRPr="00970B53" w14:paraId="53C9637B" w14:textId="77777777">
        <w:trPr>
          <w:trHeight w:val="2200"/>
        </w:trPr>
        <w:tc>
          <w:tcPr>
            <w:tcW w:w="10728" w:type="dxa"/>
            <w:gridSpan w:val="4"/>
          </w:tcPr>
          <w:p w14:paraId="3901CE1F"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154D5BD9" w14:textId="4C1CE8FD" w:rsidR="007F0B73" w:rsidRPr="00970B53" w:rsidRDefault="00621425" w:rsidP="00DC7F29">
            <w:pPr>
              <w:pStyle w:val="CellText"/>
              <w:spacing w:after="0"/>
            </w:pPr>
            <w:r>
              <w:t>Decisions will require supervisor review when the impact of the decision extend</w:t>
            </w:r>
            <w:r w:rsidR="008842BB">
              <w:t>s</w:t>
            </w:r>
            <w:r>
              <w:t xml:space="preserve"> beyond </w:t>
            </w:r>
            <w:r w:rsidR="00EE63D4">
              <w:t>the Data Governance program</w:t>
            </w:r>
            <w:r>
              <w:t xml:space="preserve">. </w:t>
            </w:r>
          </w:p>
        </w:tc>
      </w:tr>
      <w:tr w:rsidR="007F0B73" w:rsidRPr="00970B53" w14:paraId="0B042476" w14:textId="77777777" w:rsidTr="009B1E3D">
        <w:trPr>
          <w:trHeight w:val="2001"/>
        </w:trPr>
        <w:tc>
          <w:tcPr>
            <w:tcW w:w="10728" w:type="dxa"/>
            <w:gridSpan w:val="4"/>
          </w:tcPr>
          <w:p w14:paraId="6FFA42BE"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6EDF63CA" w14:textId="43179B75" w:rsidR="007F0B73" w:rsidRPr="00970B53" w:rsidRDefault="003F3D05">
            <w:pPr>
              <w:pStyle w:val="CellText"/>
              <w:spacing w:after="0"/>
            </w:pPr>
            <w:r w:rsidRPr="00816ED7">
              <w:t>Most of the</w:t>
            </w:r>
            <w:r w:rsidR="00816ED7" w:rsidRPr="00816ED7">
              <w:t xml:space="preserve"> work is performed in an office setting and requires use of computer equipment at least 75% of the time. There will be some travel for on-site visits, meetings, and attending seminars as appropriate.</w:t>
            </w:r>
          </w:p>
        </w:tc>
      </w:tr>
      <w:tr w:rsidR="007F0B73" w:rsidRPr="00970B53" w14:paraId="0A3E8BBA" w14:textId="77777777" w:rsidTr="009B1E3D">
        <w:trPr>
          <w:trHeight w:hRule="exact" w:val="645"/>
        </w:trPr>
        <w:tc>
          <w:tcPr>
            <w:tcW w:w="10728" w:type="dxa"/>
            <w:gridSpan w:val="4"/>
          </w:tcPr>
          <w:p w14:paraId="38F781E2" w14:textId="77777777" w:rsidR="007F0B73" w:rsidRPr="00970B53" w:rsidRDefault="007F0B73" w:rsidP="00330F4F">
            <w:pPr>
              <w:pStyle w:val="CellNumber"/>
            </w:pPr>
            <w:r w:rsidRPr="00970B53">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725B8E7E" w14:textId="77777777">
        <w:trPr>
          <w:trHeight w:hRule="exact" w:val="400"/>
        </w:trPr>
        <w:tc>
          <w:tcPr>
            <w:tcW w:w="2682" w:type="dxa"/>
            <w:vAlign w:val="center"/>
          </w:tcPr>
          <w:p w14:paraId="1C832322" w14:textId="77777777" w:rsidR="007F0B73" w:rsidRPr="00970B53" w:rsidRDefault="007F0B73">
            <w:pPr>
              <w:pStyle w:val="CellNumber"/>
              <w:jc w:val="center"/>
              <w:rPr>
                <w:u w:val="single"/>
              </w:rPr>
            </w:pPr>
            <w:r w:rsidRPr="00970B53">
              <w:rPr>
                <w:u w:val="single"/>
              </w:rPr>
              <w:t>NAME</w:t>
            </w:r>
          </w:p>
        </w:tc>
        <w:tc>
          <w:tcPr>
            <w:tcW w:w="2682" w:type="dxa"/>
            <w:vAlign w:val="center"/>
          </w:tcPr>
          <w:p w14:paraId="6DE78A8B" w14:textId="77777777" w:rsidR="007F0B73" w:rsidRPr="00970B53" w:rsidRDefault="007F0B73">
            <w:pPr>
              <w:pStyle w:val="CellNumber"/>
              <w:jc w:val="center"/>
              <w:rPr>
                <w:u w:val="single"/>
              </w:rPr>
            </w:pPr>
            <w:r w:rsidRPr="00970B53">
              <w:rPr>
                <w:u w:val="single"/>
              </w:rPr>
              <w:t>CLASS TITLE</w:t>
            </w:r>
          </w:p>
        </w:tc>
        <w:tc>
          <w:tcPr>
            <w:tcW w:w="2682" w:type="dxa"/>
            <w:vAlign w:val="center"/>
          </w:tcPr>
          <w:p w14:paraId="66BAE35D" w14:textId="77777777" w:rsidR="007F0B73" w:rsidRPr="00970B53" w:rsidRDefault="007F0B73">
            <w:pPr>
              <w:pStyle w:val="CellNumber"/>
              <w:jc w:val="center"/>
              <w:rPr>
                <w:u w:val="single"/>
              </w:rPr>
            </w:pPr>
            <w:r w:rsidRPr="00970B53">
              <w:rPr>
                <w:u w:val="single"/>
              </w:rPr>
              <w:t>NAME</w:t>
            </w:r>
          </w:p>
        </w:tc>
        <w:tc>
          <w:tcPr>
            <w:tcW w:w="2682" w:type="dxa"/>
            <w:vAlign w:val="center"/>
          </w:tcPr>
          <w:p w14:paraId="2AB16424" w14:textId="77777777" w:rsidR="007F0B73" w:rsidRPr="00970B53" w:rsidRDefault="007F0B73">
            <w:pPr>
              <w:pStyle w:val="CellNumber"/>
              <w:jc w:val="center"/>
              <w:rPr>
                <w:u w:val="single"/>
              </w:rPr>
            </w:pPr>
            <w:r w:rsidRPr="00970B53">
              <w:rPr>
                <w:u w:val="single"/>
              </w:rPr>
              <w:t>CLASS TITLE</w:t>
            </w:r>
          </w:p>
        </w:tc>
      </w:tr>
      <w:tr w:rsidR="007F0B73" w:rsidRPr="00970B53" w14:paraId="567C715C" w14:textId="77777777">
        <w:trPr>
          <w:trHeight w:val="400"/>
        </w:trPr>
        <w:tc>
          <w:tcPr>
            <w:tcW w:w="2682" w:type="dxa"/>
            <w:vAlign w:val="center"/>
          </w:tcPr>
          <w:p w14:paraId="3D767AAC" w14:textId="77777777" w:rsidR="007F0B73" w:rsidRPr="00970B53" w:rsidRDefault="007F0B73">
            <w:pPr>
              <w:pStyle w:val="CellText"/>
              <w:ind w:left="0"/>
            </w:pPr>
          </w:p>
        </w:tc>
        <w:tc>
          <w:tcPr>
            <w:tcW w:w="2682" w:type="dxa"/>
            <w:vAlign w:val="center"/>
          </w:tcPr>
          <w:p w14:paraId="054CFEEA" w14:textId="77777777" w:rsidR="007F0B73" w:rsidRPr="00970B53" w:rsidRDefault="007F0B73">
            <w:pPr>
              <w:pStyle w:val="CellText"/>
              <w:ind w:left="0"/>
            </w:pPr>
          </w:p>
        </w:tc>
        <w:tc>
          <w:tcPr>
            <w:tcW w:w="2682" w:type="dxa"/>
            <w:vAlign w:val="center"/>
          </w:tcPr>
          <w:p w14:paraId="75DC1618" w14:textId="77777777" w:rsidR="007F0B73" w:rsidRPr="00970B53" w:rsidRDefault="007F0B73">
            <w:pPr>
              <w:pStyle w:val="CellText"/>
              <w:ind w:left="0"/>
            </w:pPr>
          </w:p>
        </w:tc>
        <w:tc>
          <w:tcPr>
            <w:tcW w:w="2682" w:type="dxa"/>
            <w:vAlign w:val="center"/>
          </w:tcPr>
          <w:p w14:paraId="174894AD" w14:textId="77777777" w:rsidR="007F0B73" w:rsidRPr="00970B53" w:rsidRDefault="007F0B73">
            <w:pPr>
              <w:pStyle w:val="CellText"/>
              <w:ind w:left="0"/>
            </w:pPr>
          </w:p>
        </w:tc>
      </w:tr>
      <w:tr w:rsidR="007F0B73" w:rsidRPr="00970B53" w14:paraId="2F63BBD6" w14:textId="77777777">
        <w:trPr>
          <w:trHeight w:val="400"/>
        </w:trPr>
        <w:tc>
          <w:tcPr>
            <w:tcW w:w="2682" w:type="dxa"/>
            <w:vAlign w:val="center"/>
          </w:tcPr>
          <w:p w14:paraId="7F15BF51" w14:textId="77777777" w:rsidR="007F0B73" w:rsidRPr="00970B53" w:rsidRDefault="007F0B73"/>
        </w:tc>
        <w:tc>
          <w:tcPr>
            <w:tcW w:w="2682" w:type="dxa"/>
            <w:vAlign w:val="center"/>
          </w:tcPr>
          <w:p w14:paraId="00599205" w14:textId="77777777" w:rsidR="007F0B73" w:rsidRPr="00970B53" w:rsidRDefault="007F0B73">
            <w:pPr>
              <w:pStyle w:val="CellText"/>
              <w:ind w:left="0"/>
            </w:pPr>
          </w:p>
        </w:tc>
        <w:tc>
          <w:tcPr>
            <w:tcW w:w="2682" w:type="dxa"/>
            <w:vAlign w:val="center"/>
          </w:tcPr>
          <w:p w14:paraId="07438C95" w14:textId="77777777" w:rsidR="007F0B73" w:rsidRPr="00970B53" w:rsidRDefault="007F0B73">
            <w:pPr>
              <w:pStyle w:val="CellText"/>
              <w:ind w:left="0"/>
            </w:pPr>
          </w:p>
        </w:tc>
        <w:tc>
          <w:tcPr>
            <w:tcW w:w="2682" w:type="dxa"/>
            <w:vAlign w:val="center"/>
          </w:tcPr>
          <w:p w14:paraId="4574DD89" w14:textId="77777777" w:rsidR="007F0B73" w:rsidRPr="00970B53" w:rsidRDefault="007F0B73">
            <w:pPr>
              <w:pStyle w:val="CellText"/>
              <w:ind w:left="0"/>
            </w:pPr>
          </w:p>
        </w:tc>
      </w:tr>
      <w:tr w:rsidR="007F0B73" w:rsidRPr="00970B53" w14:paraId="40503A86" w14:textId="77777777">
        <w:trPr>
          <w:trHeight w:val="400"/>
        </w:trPr>
        <w:tc>
          <w:tcPr>
            <w:tcW w:w="2682" w:type="dxa"/>
            <w:vAlign w:val="center"/>
          </w:tcPr>
          <w:p w14:paraId="2029BA97" w14:textId="77777777" w:rsidR="007F0B73" w:rsidRPr="00970B53" w:rsidRDefault="007F0B73">
            <w:pPr>
              <w:pStyle w:val="CellText"/>
              <w:ind w:left="0"/>
            </w:pPr>
          </w:p>
        </w:tc>
        <w:tc>
          <w:tcPr>
            <w:tcW w:w="2682" w:type="dxa"/>
            <w:vAlign w:val="center"/>
          </w:tcPr>
          <w:p w14:paraId="7BE7EF05" w14:textId="77777777" w:rsidR="007F0B73" w:rsidRPr="00970B53" w:rsidRDefault="007F0B73">
            <w:pPr>
              <w:pStyle w:val="CellText"/>
              <w:ind w:left="0"/>
            </w:pPr>
          </w:p>
        </w:tc>
        <w:tc>
          <w:tcPr>
            <w:tcW w:w="2682" w:type="dxa"/>
            <w:vAlign w:val="center"/>
          </w:tcPr>
          <w:p w14:paraId="0BC98D8D" w14:textId="77777777" w:rsidR="007F0B73" w:rsidRPr="00970B53" w:rsidRDefault="007F0B73">
            <w:pPr>
              <w:pStyle w:val="CellText"/>
              <w:ind w:left="0"/>
            </w:pPr>
          </w:p>
        </w:tc>
        <w:tc>
          <w:tcPr>
            <w:tcW w:w="2682" w:type="dxa"/>
            <w:vAlign w:val="center"/>
          </w:tcPr>
          <w:p w14:paraId="4E482214" w14:textId="77777777" w:rsidR="007F0B73" w:rsidRPr="00970B53" w:rsidRDefault="007F0B73">
            <w:pPr>
              <w:pStyle w:val="CellText"/>
              <w:ind w:left="0"/>
            </w:pPr>
          </w:p>
        </w:tc>
      </w:tr>
      <w:tr w:rsidR="007F0B73" w:rsidRPr="00970B53" w14:paraId="6408F8BD" w14:textId="77777777">
        <w:trPr>
          <w:trHeight w:val="400"/>
        </w:trPr>
        <w:tc>
          <w:tcPr>
            <w:tcW w:w="2682" w:type="dxa"/>
            <w:vAlign w:val="center"/>
          </w:tcPr>
          <w:p w14:paraId="60E1F7AD" w14:textId="77777777" w:rsidR="007F0B73" w:rsidRPr="00970B53" w:rsidRDefault="007F0B73">
            <w:pPr>
              <w:pStyle w:val="CellText"/>
              <w:ind w:left="0"/>
            </w:pPr>
          </w:p>
        </w:tc>
        <w:tc>
          <w:tcPr>
            <w:tcW w:w="2682" w:type="dxa"/>
            <w:vAlign w:val="center"/>
          </w:tcPr>
          <w:p w14:paraId="57E78F3F" w14:textId="77777777" w:rsidR="007F0B73" w:rsidRPr="00970B53" w:rsidRDefault="007F0B73">
            <w:pPr>
              <w:pStyle w:val="CellText"/>
              <w:ind w:left="0"/>
            </w:pPr>
          </w:p>
        </w:tc>
        <w:tc>
          <w:tcPr>
            <w:tcW w:w="2682" w:type="dxa"/>
            <w:vAlign w:val="center"/>
          </w:tcPr>
          <w:p w14:paraId="696F5733" w14:textId="77777777" w:rsidR="007F0B73" w:rsidRPr="00970B53" w:rsidRDefault="007F0B73">
            <w:pPr>
              <w:pStyle w:val="CellText"/>
              <w:ind w:left="0"/>
            </w:pPr>
          </w:p>
        </w:tc>
        <w:tc>
          <w:tcPr>
            <w:tcW w:w="2682" w:type="dxa"/>
            <w:vAlign w:val="center"/>
          </w:tcPr>
          <w:p w14:paraId="6F712E45" w14:textId="77777777" w:rsidR="007F0B73" w:rsidRPr="00970B53" w:rsidRDefault="007F0B73">
            <w:pPr>
              <w:pStyle w:val="CellText"/>
              <w:ind w:left="0"/>
            </w:pPr>
          </w:p>
        </w:tc>
      </w:tr>
      <w:tr w:rsidR="007F0B73" w:rsidRPr="00970B53" w14:paraId="328F250A" w14:textId="77777777">
        <w:trPr>
          <w:trHeight w:val="400"/>
        </w:trPr>
        <w:tc>
          <w:tcPr>
            <w:tcW w:w="2682" w:type="dxa"/>
            <w:vAlign w:val="center"/>
          </w:tcPr>
          <w:p w14:paraId="473B4540" w14:textId="77777777" w:rsidR="007F0B73" w:rsidRPr="00970B53" w:rsidRDefault="007F0B73">
            <w:pPr>
              <w:pStyle w:val="CellText"/>
              <w:ind w:left="0"/>
            </w:pPr>
          </w:p>
        </w:tc>
        <w:tc>
          <w:tcPr>
            <w:tcW w:w="2682" w:type="dxa"/>
            <w:vAlign w:val="center"/>
          </w:tcPr>
          <w:p w14:paraId="47DC72E1" w14:textId="77777777" w:rsidR="007F0B73" w:rsidRPr="00970B53" w:rsidRDefault="007F0B73">
            <w:pPr>
              <w:pStyle w:val="CellText"/>
              <w:ind w:left="0"/>
            </w:pPr>
          </w:p>
        </w:tc>
        <w:tc>
          <w:tcPr>
            <w:tcW w:w="2682" w:type="dxa"/>
            <w:vAlign w:val="center"/>
          </w:tcPr>
          <w:p w14:paraId="6F2FF847" w14:textId="77777777" w:rsidR="007F0B73" w:rsidRPr="00970B53" w:rsidRDefault="007F0B73">
            <w:pPr>
              <w:pStyle w:val="CellText"/>
              <w:ind w:left="0"/>
            </w:pPr>
          </w:p>
        </w:tc>
        <w:tc>
          <w:tcPr>
            <w:tcW w:w="2682" w:type="dxa"/>
            <w:vAlign w:val="center"/>
          </w:tcPr>
          <w:p w14:paraId="1E54B421" w14:textId="77777777" w:rsidR="007F0B73" w:rsidRPr="00970B53" w:rsidRDefault="007F0B73">
            <w:pPr>
              <w:pStyle w:val="CellText"/>
              <w:ind w:left="0"/>
            </w:pPr>
          </w:p>
        </w:tc>
      </w:tr>
      <w:tr w:rsidR="007F0B73" w:rsidRPr="00970B53" w14:paraId="54A040F2" w14:textId="77777777">
        <w:trPr>
          <w:trHeight w:hRule="exact" w:val="2400"/>
        </w:trPr>
        <w:tc>
          <w:tcPr>
            <w:tcW w:w="10728" w:type="dxa"/>
            <w:gridSpan w:val="4"/>
          </w:tcPr>
          <w:p w14:paraId="388CBC50" w14:textId="77777777" w:rsidR="007F0B73" w:rsidRPr="00970B53" w:rsidRDefault="007F0B73">
            <w:pPr>
              <w:pStyle w:val="CellNumber"/>
            </w:pPr>
            <w:r w:rsidRPr="00970B53">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w:t>
            </w:r>
            <w:proofErr w:type="gramStart"/>
            <w:r w:rsidRPr="00970B53">
              <w:t>includes</w:t>
            </w:r>
            <w:proofErr w:type="gramEnd"/>
            <w:r w:rsidRPr="00970B53">
              <w:t xml:space="preserve"> the following (check as many as apply):</w:t>
            </w:r>
          </w:p>
          <w:p w14:paraId="0A210E13" w14:textId="77777777" w:rsidR="007F0B73" w:rsidRPr="00970B53" w:rsidRDefault="002D5623">
            <w:pPr>
              <w:pStyle w:val="CellText"/>
              <w:tabs>
                <w:tab w:val="left" w:pos="810"/>
                <w:tab w:val="left" w:pos="5220"/>
                <w:tab w:val="left" w:pos="5580"/>
              </w:tabs>
              <w:spacing w:before="240"/>
              <w:rPr>
                <w:b/>
              </w:rPr>
            </w:pPr>
            <w:r>
              <w:rPr>
                <w:b/>
                <w:u w:val="single"/>
              </w:rPr>
              <w:tab/>
            </w:r>
            <w:r w:rsidR="007F0B73" w:rsidRPr="00970B53">
              <w:rPr>
                <w:b/>
              </w:rPr>
              <w:t>Complete and sign service ratings.</w:t>
            </w:r>
            <w:r w:rsidR="007F0B73" w:rsidRPr="00970B53">
              <w:rPr>
                <w:b/>
              </w:rPr>
              <w:tab/>
            </w:r>
            <w:r>
              <w:rPr>
                <w:b/>
                <w:u w:val="single"/>
              </w:rPr>
              <w:tab/>
            </w:r>
            <w:r w:rsidR="007F0B73" w:rsidRPr="00970B53">
              <w:rPr>
                <w:b/>
              </w:rPr>
              <w:t>Assign work.</w:t>
            </w:r>
          </w:p>
          <w:p w14:paraId="3125AD8B"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Provide formal written counseling.</w:t>
            </w:r>
            <w:r w:rsidR="007F0B73" w:rsidRPr="00970B53">
              <w:rPr>
                <w:b/>
              </w:rPr>
              <w:tab/>
            </w:r>
            <w:r>
              <w:rPr>
                <w:b/>
                <w:u w:val="single"/>
              </w:rPr>
              <w:tab/>
            </w:r>
            <w:r w:rsidR="007F0B73" w:rsidRPr="00970B53">
              <w:rPr>
                <w:b/>
              </w:rPr>
              <w:t>Approve work.</w:t>
            </w:r>
          </w:p>
          <w:p w14:paraId="0D7F81A5"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leave requests.</w:t>
            </w:r>
            <w:r w:rsidR="007F0B73" w:rsidRPr="00970B53">
              <w:rPr>
                <w:b/>
              </w:rPr>
              <w:tab/>
            </w:r>
            <w:r>
              <w:rPr>
                <w:b/>
                <w:u w:val="single"/>
              </w:rPr>
              <w:tab/>
            </w:r>
            <w:r w:rsidR="007F0B73" w:rsidRPr="00970B53">
              <w:rPr>
                <w:b/>
              </w:rPr>
              <w:t>Review work.</w:t>
            </w:r>
          </w:p>
          <w:p w14:paraId="6F9D49BD"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time and attendance.</w:t>
            </w:r>
            <w:r w:rsidR="007F0B73" w:rsidRPr="00970B53">
              <w:rPr>
                <w:b/>
              </w:rPr>
              <w:tab/>
            </w:r>
            <w:r>
              <w:rPr>
                <w:b/>
                <w:u w:val="single"/>
              </w:rPr>
              <w:tab/>
            </w:r>
            <w:r w:rsidR="007F0B73" w:rsidRPr="00970B53">
              <w:rPr>
                <w:b/>
              </w:rPr>
              <w:t>Provide guidance on work methods.</w:t>
            </w:r>
          </w:p>
          <w:p w14:paraId="0022DDB6" w14:textId="77777777" w:rsidR="007F0B73" w:rsidRPr="00970B53" w:rsidRDefault="002D5623">
            <w:pPr>
              <w:pStyle w:val="CellText"/>
              <w:tabs>
                <w:tab w:val="left" w:pos="810"/>
                <w:tab w:val="left" w:pos="5220"/>
                <w:tab w:val="left" w:pos="5580"/>
              </w:tabs>
            </w:pPr>
            <w:r>
              <w:rPr>
                <w:b/>
                <w:u w:val="single"/>
              </w:rPr>
              <w:tab/>
            </w:r>
            <w:r w:rsidR="007F0B73" w:rsidRPr="00970B53">
              <w:rPr>
                <w:b/>
              </w:rPr>
              <w:t>Orally reprimand.</w:t>
            </w:r>
            <w:r w:rsidR="007F0B73" w:rsidRPr="00970B53">
              <w:rPr>
                <w:b/>
              </w:rPr>
              <w:tab/>
            </w:r>
            <w:r>
              <w:rPr>
                <w:b/>
                <w:u w:val="single"/>
              </w:rPr>
              <w:tab/>
            </w:r>
            <w:r w:rsidR="007F0B73" w:rsidRPr="00970B53">
              <w:rPr>
                <w:b/>
              </w:rPr>
              <w:t>Train employees in the work.</w:t>
            </w:r>
          </w:p>
        </w:tc>
      </w:tr>
    </w:tbl>
    <w:p w14:paraId="22E855BD"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33F2BDAF" w14:textId="77777777">
        <w:trPr>
          <w:trHeight w:val="3831"/>
        </w:trPr>
        <w:tc>
          <w:tcPr>
            <w:tcW w:w="10728" w:type="dxa"/>
          </w:tcPr>
          <w:p w14:paraId="462E0302" w14:textId="77777777" w:rsidR="007F0B73" w:rsidRPr="00265F4A" w:rsidRDefault="007F0B73" w:rsidP="00265F4A">
            <w:pPr>
              <w:pStyle w:val="CellNumber"/>
              <w:rPr>
                <w:u w:val="single"/>
              </w:rPr>
            </w:pPr>
            <w:r w:rsidRPr="00970B53">
              <w:rPr>
                <w:b w:val="0"/>
                <w:sz w:val="22"/>
              </w:rPr>
              <w:lastRenderedPageBreak/>
              <w:br w:type="page"/>
            </w:r>
            <w:r w:rsidRPr="00970B53">
              <w:t>22.</w:t>
            </w:r>
            <w:r w:rsidRPr="00970B53">
              <w:tab/>
            </w:r>
            <w:r w:rsidR="00265F4A">
              <w:t xml:space="preserve"> </w:t>
            </w:r>
            <w:r w:rsidRPr="00265F4A">
              <w:t>Do you agree with the responses for Items 1 through 20?  If not, which items do you disagree with and why?</w:t>
            </w:r>
          </w:p>
          <w:p w14:paraId="6E364B46" w14:textId="77777777" w:rsidR="007F0B73" w:rsidRPr="007A1B77" w:rsidRDefault="007A1B77">
            <w:pPr>
              <w:pStyle w:val="CellText"/>
            </w:pPr>
            <w:r w:rsidRPr="007A1B77">
              <w:t>Prepared by management.</w:t>
            </w:r>
          </w:p>
        </w:tc>
      </w:tr>
      <w:tr w:rsidR="007F0B73" w:rsidRPr="00970B53" w14:paraId="2B42477F" w14:textId="77777777" w:rsidTr="004912B1">
        <w:trPr>
          <w:trHeight w:val="3081"/>
        </w:trPr>
        <w:tc>
          <w:tcPr>
            <w:tcW w:w="10728" w:type="dxa"/>
          </w:tcPr>
          <w:p w14:paraId="0263A2CB" w14:textId="77777777" w:rsidR="007F0B73" w:rsidRPr="007235A8" w:rsidRDefault="007F0B73">
            <w:pPr>
              <w:pStyle w:val="CellNumber"/>
            </w:pPr>
            <w:r w:rsidRPr="00970B53">
              <w:tab/>
              <w:t>23.</w:t>
            </w:r>
            <w:r w:rsidRPr="00970B53">
              <w:tab/>
            </w:r>
            <w:r w:rsidRPr="007235A8">
              <w:t xml:space="preserve">What are the essential </w:t>
            </w:r>
            <w:r w:rsidR="00330F4F" w:rsidRPr="007235A8">
              <w:t>function</w:t>
            </w:r>
            <w:r w:rsidRPr="007235A8">
              <w:t>s of this position?</w:t>
            </w:r>
          </w:p>
          <w:p w14:paraId="4368EC69" w14:textId="28C29204" w:rsidR="00E706A4" w:rsidRPr="00970B53" w:rsidRDefault="00185FD0" w:rsidP="004912B1">
            <w:pPr>
              <w:pStyle w:val="CellText"/>
              <w:spacing w:after="0"/>
              <w:ind w:left="0"/>
            </w:pPr>
            <w:r>
              <w:rPr>
                <w:rStyle w:val="ui-provider"/>
              </w:rPr>
              <w:t xml:space="preserve">This Data Governance (DG) Analyst 9-11 supports the development of the business and technical requirements necessary to implement DG processes for MDHHS programs. This role implements and monitors a strategy and plans to meet the organization’s DG needs. This position participates in the design, implementation, and evaluation of DG solutions and services aligned with enterprise and agency strategic goals and objectives. This role will implement the organizational design laid out in DG project charters through change management methods to foster a data-driven culture that treats data as a strategic asset. The position requires an understanding of the relationship between Data Quality and Data Management disciplines. Responsibilities will include supporting MDHHS programs by developing and documenting DG processes and strategies. This role will also require strong organizational skills to build out our DG library of reusable assets and methodologies and is responsible for the implementation of DG standards and processes at the program data level. Training, coaching, </w:t>
            </w:r>
            <w:proofErr w:type="gramStart"/>
            <w:r>
              <w:rPr>
                <w:rStyle w:val="ui-provider"/>
              </w:rPr>
              <w:t>change</w:t>
            </w:r>
            <w:proofErr w:type="gramEnd"/>
            <w:r>
              <w:rPr>
                <w:rStyle w:val="ui-provider"/>
              </w:rPr>
              <w:t xml:space="preserve"> management, and mentoring skills will be required to mentor internal and external staff. </w:t>
            </w:r>
          </w:p>
        </w:tc>
      </w:tr>
      <w:tr w:rsidR="007F0B73" w:rsidRPr="00970B53" w14:paraId="51EED591" w14:textId="77777777">
        <w:trPr>
          <w:trHeight w:val="3400"/>
        </w:trPr>
        <w:tc>
          <w:tcPr>
            <w:tcW w:w="10728" w:type="dxa"/>
          </w:tcPr>
          <w:p w14:paraId="28BDAB54" w14:textId="77777777" w:rsidR="007F0B73" w:rsidRPr="00970B53" w:rsidRDefault="007F0B73">
            <w:pPr>
              <w:pStyle w:val="CellNumber"/>
            </w:pPr>
            <w:r w:rsidRPr="00970B53">
              <w:tab/>
              <w:t>24.</w:t>
            </w:r>
            <w:r w:rsidRPr="00970B53">
              <w:tab/>
              <w:t>Indicate specifically how the position’s duties and responsibilities have changed since the position was last reviewed.</w:t>
            </w:r>
          </w:p>
          <w:p w14:paraId="0F628757" w14:textId="4C7E8490" w:rsidR="007F0B73" w:rsidRPr="00970B53" w:rsidRDefault="00B0785E" w:rsidP="004E16A7">
            <w:pPr>
              <w:pStyle w:val="CellText"/>
              <w:spacing w:after="0"/>
            </w:pPr>
            <w:r>
              <w:t>This is a new position.</w:t>
            </w:r>
          </w:p>
        </w:tc>
      </w:tr>
      <w:tr w:rsidR="007F0B73" w:rsidRPr="00970B53" w14:paraId="331EF082" w14:textId="77777777">
        <w:trPr>
          <w:trHeight w:val="3400"/>
        </w:trPr>
        <w:tc>
          <w:tcPr>
            <w:tcW w:w="10728" w:type="dxa"/>
          </w:tcPr>
          <w:p w14:paraId="52840805" w14:textId="77777777" w:rsidR="007F0B73" w:rsidRPr="00970B53" w:rsidRDefault="007F0B73">
            <w:pPr>
              <w:pStyle w:val="CellNumber"/>
            </w:pPr>
            <w:r w:rsidRPr="00970B53">
              <w:tab/>
              <w:t>25.</w:t>
            </w:r>
            <w:r w:rsidRPr="00970B53">
              <w:tab/>
              <w:t>What is the function of the work area and how does this position fit into that function?</w:t>
            </w:r>
          </w:p>
          <w:p w14:paraId="2E349AAF" w14:textId="61B4DB04" w:rsidR="007F0B73" w:rsidRPr="00970B53" w:rsidRDefault="00816ED7" w:rsidP="00893835">
            <w:pPr>
              <w:pStyle w:val="CellText"/>
              <w:spacing w:after="0"/>
            </w:pPr>
            <w:r>
              <w:t xml:space="preserve">This </w:t>
            </w:r>
            <w:r w:rsidR="000E7D79">
              <w:t xml:space="preserve">Bureau </w:t>
            </w:r>
            <w:r>
              <w:t xml:space="preserve">is responsible for </w:t>
            </w:r>
            <w:r w:rsidR="003736D1">
              <w:t xml:space="preserve">ensuring compliance across </w:t>
            </w:r>
            <w:r w:rsidR="00755241">
              <w:t xml:space="preserve">MDHHS </w:t>
            </w:r>
            <w:r w:rsidR="003736D1">
              <w:t>with federal</w:t>
            </w:r>
            <w:r w:rsidR="004E44B5">
              <w:t xml:space="preserve"> and </w:t>
            </w:r>
            <w:r w:rsidR="003736D1">
              <w:t>state</w:t>
            </w:r>
            <w:r w:rsidR="00C30517">
              <w:t xml:space="preserve"> laws and regulations as well as </w:t>
            </w:r>
            <w:r w:rsidR="003736D1">
              <w:t>department</w:t>
            </w:r>
            <w:r w:rsidR="005D6008">
              <w:t>al</w:t>
            </w:r>
            <w:r w:rsidR="00C30517">
              <w:t xml:space="preserve"> and State of Michigan</w:t>
            </w:r>
            <w:r w:rsidR="00755241">
              <w:t xml:space="preserve"> policies, standards,</w:t>
            </w:r>
            <w:r w:rsidR="003D210E">
              <w:t xml:space="preserve"> and</w:t>
            </w:r>
            <w:r w:rsidR="00755241">
              <w:t xml:space="preserve"> procedure</w:t>
            </w:r>
            <w:r w:rsidR="00C30517">
              <w:t>s</w:t>
            </w:r>
            <w:r w:rsidR="00D82E88">
              <w:t xml:space="preserve">. In </w:t>
            </w:r>
            <w:r w:rsidR="00D07083">
              <w:t>addition,</w:t>
            </w:r>
            <w:r w:rsidR="00D82E88">
              <w:t xml:space="preserve"> the</w:t>
            </w:r>
            <w:r w:rsidR="00B47BF0">
              <w:t xml:space="preserve"> Bureau is responsible for </w:t>
            </w:r>
            <w:r w:rsidR="003D210E">
              <w:t xml:space="preserve">information </w:t>
            </w:r>
            <w:r w:rsidR="00B47BF0">
              <w:t xml:space="preserve">privacy and security </w:t>
            </w:r>
            <w:r w:rsidR="003D210E">
              <w:t xml:space="preserve">as well as </w:t>
            </w:r>
            <w:r w:rsidR="00D07083">
              <w:t xml:space="preserve">Data Governance. </w:t>
            </w:r>
            <w:r>
              <w:t xml:space="preserve">This position supports the functions </w:t>
            </w:r>
            <w:r w:rsidR="00B976B9">
              <w:t xml:space="preserve">related to data governance program </w:t>
            </w:r>
            <w:r w:rsidR="00E33D57">
              <w:t>operations</w:t>
            </w:r>
            <w:r w:rsidR="00D07083">
              <w:t xml:space="preserve"> and will work closely with program level data stewards to assist with implement</w:t>
            </w:r>
            <w:r w:rsidR="007F2886">
              <w:t>ing</w:t>
            </w:r>
            <w:r w:rsidR="00D07083">
              <w:t xml:space="preserve"> Data Governance policies and </w:t>
            </w:r>
            <w:r w:rsidR="007B69BB">
              <w:t>processes</w:t>
            </w:r>
            <w:r w:rsidR="00D07083">
              <w:t xml:space="preserve"> across the department.</w:t>
            </w:r>
          </w:p>
        </w:tc>
      </w:tr>
      <w:tr w:rsidR="007F0B73" w:rsidRPr="00970B53" w14:paraId="4D87A79B" w14:textId="77777777" w:rsidTr="00EF4971">
        <w:trPr>
          <w:trHeight w:hRule="exact" w:val="555"/>
        </w:trPr>
        <w:tc>
          <w:tcPr>
            <w:tcW w:w="10728" w:type="dxa"/>
          </w:tcPr>
          <w:p w14:paraId="44FD8943" w14:textId="77777777" w:rsidR="007F0B73" w:rsidRPr="00970B53" w:rsidRDefault="007F0B73" w:rsidP="00330F4F">
            <w:pPr>
              <w:pStyle w:val="CellNumber"/>
              <w:spacing w:after="0"/>
            </w:pPr>
            <w:r w:rsidRPr="00970B53">
              <w:lastRenderedPageBreak/>
              <w:tab/>
              <w:t>26.</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29A6E53E" w14:textId="77777777" w:rsidTr="00EF4971">
        <w:trPr>
          <w:trHeight w:val="1596"/>
        </w:trPr>
        <w:tc>
          <w:tcPr>
            <w:tcW w:w="10728" w:type="dxa"/>
          </w:tcPr>
          <w:p w14:paraId="6835BE19" w14:textId="77777777" w:rsidR="007F0B73" w:rsidRPr="00970B53" w:rsidRDefault="007F0B73">
            <w:pPr>
              <w:pStyle w:val="CellNumber"/>
            </w:pPr>
            <w:r w:rsidRPr="00970B53">
              <w:t>EDUCATION:</w:t>
            </w:r>
          </w:p>
          <w:p w14:paraId="70CAA849" w14:textId="54D980CF" w:rsidR="007F0B73" w:rsidRPr="00970B53" w:rsidRDefault="00281972" w:rsidP="005859B9">
            <w:pPr>
              <w:pStyle w:val="CellText"/>
              <w:spacing w:before="40" w:after="0"/>
            </w:pPr>
            <w:r>
              <w:t>Possession of a bachelor’s degree in any major.</w:t>
            </w:r>
          </w:p>
        </w:tc>
      </w:tr>
      <w:tr w:rsidR="007F0B73" w:rsidRPr="00970B53" w14:paraId="5A009463" w14:textId="77777777" w:rsidTr="00EF4971">
        <w:trPr>
          <w:trHeight w:val="1605"/>
        </w:trPr>
        <w:tc>
          <w:tcPr>
            <w:tcW w:w="10728" w:type="dxa"/>
          </w:tcPr>
          <w:p w14:paraId="02B54495" w14:textId="77777777" w:rsidR="007F0B73" w:rsidRPr="004912B1" w:rsidRDefault="007F0B73">
            <w:pPr>
              <w:pStyle w:val="CellNumber"/>
              <w:rPr>
                <w:b w:val="0"/>
                <w:color w:val="FF0000"/>
              </w:rPr>
            </w:pPr>
            <w:r w:rsidRPr="00970B53">
              <w:t>EXPERIENCE:</w:t>
            </w:r>
          </w:p>
          <w:p w14:paraId="059F57C5" w14:textId="77777777" w:rsidR="00F0074B" w:rsidRPr="00F0074B" w:rsidRDefault="00F0074B" w:rsidP="004E16A7">
            <w:pPr>
              <w:pStyle w:val="CellText"/>
              <w:spacing w:before="40" w:after="0"/>
              <w:rPr>
                <w:u w:val="single"/>
              </w:rPr>
            </w:pPr>
            <w:r w:rsidRPr="00F0074B">
              <w:rPr>
                <w:u w:val="single"/>
              </w:rPr>
              <w:t xml:space="preserve">Departmental Analyst 9 </w:t>
            </w:r>
          </w:p>
          <w:p w14:paraId="36C69DED" w14:textId="77777777" w:rsidR="00F0074B" w:rsidRDefault="00F0074B" w:rsidP="004E16A7">
            <w:pPr>
              <w:pStyle w:val="CellText"/>
              <w:spacing w:before="40" w:after="0"/>
            </w:pPr>
            <w:r w:rsidRPr="00F0074B">
              <w:t xml:space="preserve">No specific type or amount is required. </w:t>
            </w:r>
          </w:p>
          <w:p w14:paraId="6C490673" w14:textId="77777777" w:rsidR="00F0074B" w:rsidRDefault="00F0074B" w:rsidP="004E16A7">
            <w:pPr>
              <w:pStyle w:val="CellText"/>
              <w:spacing w:before="40" w:after="0"/>
            </w:pPr>
          </w:p>
          <w:p w14:paraId="57F6337C" w14:textId="77777777" w:rsidR="00F0074B" w:rsidRPr="00F0074B" w:rsidRDefault="00F0074B" w:rsidP="004E16A7">
            <w:pPr>
              <w:pStyle w:val="CellText"/>
              <w:spacing w:before="40" w:after="0"/>
              <w:rPr>
                <w:u w:val="single"/>
              </w:rPr>
            </w:pPr>
            <w:r w:rsidRPr="00F0074B">
              <w:rPr>
                <w:u w:val="single"/>
              </w:rPr>
              <w:t xml:space="preserve">Departmental Analyst 10 </w:t>
            </w:r>
          </w:p>
          <w:p w14:paraId="03135DEC" w14:textId="77777777" w:rsidR="00F0074B" w:rsidRDefault="00F0074B" w:rsidP="004E16A7">
            <w:pPr>
              <w:pStyle w:val="CellText"/>
              <w:spacing w:before="40" w:after="0"/>
            </w:pPr>
            <w:r w:rsidRPr="00F0074B">
              <w:t xml:space="preserve">One year of professional experience. </w:t>
            </w:r>
          </w:p>
          <w:p w14:paraId="372A7894" w14:textId="77777777" w:rsidR="00F0074B" w:rsidRDefault="00F0074B" w:rsidP="004E16A7">
            <w:pPr>
              <w:pStyle w:val="CellText"/>
              <w:spacing w:before="40" w:after="0"/>
            </w:pPr>
          </w:p>
          <w:p w14:paraId="5900BB35" w14:textId="77777777" w:rsidR="00F0074B" w:rsidRPr="00F0074B" w:rsidRDefault="00F0074B" w:rsidP="004E16A7">
            <w:pPr>
              <w:pStyle w:val="CellText"/>
              <w:spacing w:before="40" w:after="0"/>
              <w:rPr>
                <w:u w:val="single"/>
              </w:rPr>
            </w:pPr>
            <w:r w:rsidRPr="00F0074B">
              <w:rPr>
                <w:u w:val="single"/>
              </w:rPr>
              <w:t xml:space="preserve">Departmental Analyst P11 </w:t>
            </w:r>
          </w:p>
          <w:p w14:paraId="206E410C" w14:textId="77777777" w:rsidR="00076772" w:rsidRDefault="00F0074B" w:rsidP="004E16A7">
            <w:pPr>
              <w:pStyle w:val="CellText"/>
              <w:spacing w:before="40" w:after="0"/>
            </w:pPr>
            <w:r w:rsidRPr="00F0074B">
              <w:t>Two years of professional experience, including one year of experience equivalent to the intermediate (10) level in state service.</w:t>
            </w:r>
          </w:p>
          <w:p w14:paraId="7F14BF6C" w14:textId="0C1AD5F8" w:rsidR="00F0074B" w:rsidRPr="00970B53" w:rsidRDefault="00F0074B" w:rsidP="004E16A7">
            <w:pPr>
              <w:pStyle w:val="CellText"/>
              <w:spacing w:before="40" w:after="0"/>
            </w:pPr>
          </w:p>
        </w:tc>
      </w:tr>
      <w:tr w:rsidR="007F0B73" w:rsidRPr="00970B53" w14:paraId="652EFDDC" w14:textId="77777777" w:rsidTr="00EF4971">
        <w:trPr>
          <w:trHeight w:val="1605"/>
        </w:trPr>
        <w:tc>
          <w:tcPr>
            <w:tcW w:w="10728" w:type="dxa"/>
          </w:tcPr>
          <w:p w14:paraId="634977FF" w14:textId="77777777" w:rsidR="007F0B73" w:rsidRPr="00970B53" w:rsidRDefault="007F0B73">
            <w:pPr>
              <w:pStyle w:val="CellNumber"/>
            </w:pPr>
            <w:r w:rsidRPr="00970B53">
              <w:t>KNOWLEDGE, SKILLS, AND ABILITIES:</w:t>
            </w:r>
          </w:p>
          <w:p w14:paraId="210C5A4E" w14:textId="77777777" w:rsidR="005F1B4A" w:rsidRDefault="005F1B4A" w:rsidP="00BE3A2F">
            <w:pPr>
              <w:pStyle w:val="CellText"/>
              <w:spacing w:before="40" w:after="0"/>
            </w:pPr>
            <w:r>
              <w:t xml:space="preserve">As listed on the Civil Service Job Specification, in addition to: </w:t>
            </w:r>
          </w:p>
          <w:p w14:paraId="16FA58E9" w14:textId="2CA71639" w:rsidR="00906E5F" w:rsidRDefault="00906E5F" w:rsidP="00BE3A2F">
            <w:pPr>
              <w:pStyle w:val="CellText"/>
              <w:spacing w:before="40" w:after="0"/>
            </w:pPr>
            <w:r w:rsidRPr="00906E5F">
              <w:t>Knowledge of the initiation, development, accomplishment, and evaluation of public programs or services.</w:t>
            </w:r>
          </w:p>
          <w:p w14:paraId="685E7558" w14:textId="79C54A11" w:rsidR="00F4420E" w:rsidRPr="00906E5F" w:rsidRDefault="00F4420E" w:rsidP="00BE3A2F">
            <w:pPr>
              <w:pStyle w:val="CellText"/>
              <w:spacing w:before="40" w:after="0"/>
            </w:pPr>
            <w:r w:rsidRPr="00F4420E">
              <w:t>Ability to analyze, synthesize, and evaluate a variety of data for use in program development and analysis.</w:t>
            </w:r>
          </w:p>
          <w:p w14:paraId="21BBBCCA" w14:textId="77777777" w:rsidR="00F4420E" w:rsidRDefault="00F4420E" w:rsidP="00BE3A2F">
            <w:pPr>
              <w:pStyle w:val="CellText"/>
              <w:spacing w:before="40" w:after="0"/>
            </w:pPr>
            <w:r w:rsidRPr="00F4420E">
              <w:t>Ability to analyze and assess operations from the standpoint of management controls, systems, and procedures.</w:t>
            </w:r>
          </w:p>
          <w:p w14:paraId="1C183A6D" w14:textId="3A4663E1" w:rsidR="00F4420E" w:rsidRDefault="00F4420E" w:rsidP="00BE3A2F">
            <w:pPr>
              <w:pStyle w:val="CellText"/>
              <w:spacing w:before="40" w:after="0"/>
            </w:pPr>
            <w:r w:rsidRPr="00F4420E">
              <w:t>Ability to establish program or service procedures, policies, or guidelines and to relate these to objectives.</w:t>
            </w:r>
          </w:p>
          <w:p w14:paraId="148D7045" w14:textId="15302B9D" w:rsidR="00120518" w:rsidRDefault="00F53E65" w:rsidP="00BE3A2F">
            <w:pPr>
              <w:pStyle w:val="CellText"/>
              <w:spacing w:before="40" w:after="0"/>
            </w:pPr>
            <w:r>
              <w:t>A</w:t>
            </w:r>
            <w:r w:rsidR="00816ED7" w:rsidRPr="00816ED7">
              <w:t>ttention to detail</w:t>
            </w:r>
            <w:r w:rsidR="00C573FC">
              <w:t>.</w:t>
            </w:r>
            <w:r w:rsidR="00816ED7" w:rsidRPr="00816ED7">
              <w:t xml:space="preserve"> </w:t>
            </w:r>
          </w:p>
          <w:p w14:paraId="1118B97F" w14:textId="77777777" w:rsidR="00120518" w:rsidRDefault="00816ED7" w:rsidP="00BE3A2F">
            <w:pPr>
              <w:pStyle w:val="CellText"/>
              <w:spacing w:before="40" w:after="0"/>
            </w:pPr>
            <w:r w:rsidRPr="00816ED7">
              <w:t>Ability to handle multiple tasks simultaneously</w:t>
            </w:r>
            <w:r w:rsidR="00C573FC">
              <w:t>.</w:t>
            </w:r>
            <w:r w:rsidRPr="00816ED7">
              <w:t xml:space="preserve"> </w:t>
            </w:r>
          </w:p>
          <w:p w14:paraId="7C90F9FA" w14:textId="77777777" w:rsidR="00120518" w:rsidRDefault="00816ED7" w:rsidP="00BE3A2F">
            <w:pPr>
              <w:pStyle w:val="CellText"/>
              <w:spacing w:before="40" w:after="0"/>
            </w:pPr>
            <w:r w:rsidRPr="00816ED7">
              <w:t>Strong communication skills – both oral and written</w:t>
            </w:r>
            <w:r>
              <w:t>.</w:t>
            </w:r>
            <w:r w:rsidR="00BE3A2F">
              <w:t xml:space="preserve"> </w:t>
            </w:r>
          </w:p>
          <w:p w14:paraId="40A02D5F" w14:textId="77777777" w:rsidR="00E42E35" w:rsidRPr="009B67B0" w:rsidRDefault="00E42E35" w:rsidP="00E42E35">
            <w:pPr>
              <w:pStyle w:val="NormalWeb"/>
              <w:spacing w:before="0" w:beforeAutospacing="0" w:after="0" w:afterAutospacing="0"/>
              <w:rPr>
                <w:rFonts w:ascii="Calibri" w:hAnsi="Calibri" w:cs="Calibri"/>
                <w:i/>
                <w:iCs/>
                <w:sz w:val="20"/>
                <w:szCs w:val="20"/>
              </w:rPr>
            </w:pPr>
            <w:r w:rsidRPr="009B67B0">
              <w:rPr>
                <w:i/>
                <w:iCs/>
                <w:color w:val="000000"/>
                <w:sz w:val="20"/>
                <w:szCs w:val="2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p w14:paraId="3FF3ACDE" w14:textId="77777777" w:rsidR="009C4C30" w:rsidRDefault="009C4C30" w:rsidP="00BE3A2F">
            <w:pPr>
              <w:pStyle w:val="CellText"/>
              <w:spacing w:before="40" w:after="0"/>
            </w:pPr>
          </w:p>
          <w:p w14:paraId="68677CE3" w14:textId="77777777" w:rsidR="00120518" w:rsidRPr="00970B53" w:rsidRDefault="00120518" w:rsidP="009C4C30">
            <w:pPr>
              <w:pStyle w:val="CellText"/>
              <w:spacing w:before="40" w:after="0"/>
            </w:pPr>
          </w:p>
        </w:tc>
      </w:tr>
      <w:tr w:rsidR="007F0B73" w:rsidRPr="00970B53" w14:paraId="1A3C840C" w14:textId="77777777" w:rsidTr="00EF4971">
        <w:trPr>
          <w:trHeight w:val="1596"/>
        </w:trPr>
        <w:tc>
          <w:tcPr>
            <w:tcW w:w="10728" w:type="dxa"/>
          </w:tcPr>
          <w:p w14:paraId="56CDC241" w14:textId="77777777" w:rsidR="007F0B73" w:rsidRPr="00970B53" w:rsidRDefault="007F0B73">
            <w:pPr>
              <w:pStyle w:val="CellNumber"/>
            </w:pPr>
            <w:r w:rsidRPr="00970B53">
              <w:t>CERTIFICATES, LICENSES, REGISTRATIONS:</w:t>
            </w:r>
          </w:p>
          <w:p w14:paraId="2EA20F95" w14:textId="77777777" w:rsidR="007F0B73" w:rsidRPr="00970B53" w:rsidRDefault="00816ED7">
            <w:pPr>
              <w:pStyle w:val="CellText"/>
              <w:spacing w:before="40" w:after="0"/>
            </w:pPr>
            <w:r>
              <w:t>N/A</w:t>
            </w:r>
          </w:p>
        </w:tc>
      </w:tr>
      <w:tr w:rsidR="007F0B73" w:rsidRPr="00970B53" w14:paraId="5D225DCC" w14:textId="77777777">
        <w:trPr>
          <w:trHeight w:hRule="exact" w:val="240"/>
        </w:trPr>
        <w:tc>
          <w:tcPr>
            <w:tcW w:w="10728" w:type="dxa"/>
          </w:tcPr>
          <w:p w14:paraId="1EA28DB0" w14:textId="77777777" w:rsidR="007F0B73" w:rsidRPr="00970B53" w:rsidRDefault="007F0B73">
            <w:pPr>
              <w:pStyle w:val="CellNumber"/>
              <w:rPr>
                <w:i/>
                <w:sz w:val="17"/>
              </w:rPr>
            </w:pPr>
            <w:r w:rsidRPr="00970B53">
              <w:rPr>
                <w:i/>
                <w:sz w:val="17"/>
              </w:rPr>
              <w:t>NOTE</w:t>
            </w:r>
            <w:proofErr w:type="gramStart"/>
            <w:r w:rsidRPr="00970B53">
              <w:rPr>
                <w:i/>
                <w:sz w:val="17"/>
              </w:rPr>
              <w:t>:  Civil</w:t>
            </w:r>
            <w:proofErr w:type="gramEnd"/>
            <w:r w:rsidRPr="00970B53">
              <w:rPr>
                <w:i/>
                <w:sz w:val="17"/>
              </w:rPr>
              <w:t xml:space="preserve"> Service approval of this position does not constitute agreement with or acceptance of the desirable qualifications for this position.</w:t>
            </w:r>
          </w:p>
        </w:tc>
      </w:tr>
      <w:tr w:rsidR="007F0B73" w:rsidRPr="00970B53" w14:paraId="4D12C4BC" w14:textId="77777777" w:rsidTr="00330F4F">
        <w:trPr>
          <w:trHeight w:hRule="exact" w:val="591"/>
        </w:trPr>
        <w:tc>
          <w:tcPr>
            <w:tcW w:w="10728" w:type="dxa"/>
          </w:tcPr>
          <w:p w14:paraId="0A75322E" w14:textId="77777777" w:rsidR="007F0B73" w:rsidRPr="00970B53" w:rsidRDefault="007F0B73" w:rsidP="00330F4F">
            <w:pPr>
              <w:pStyle w:val="CellNumber"/>
              <w:keepNext/>
              <w:tabs>
                <w:tab w:val="clear" w:pos="450"/>
                <w:tab w:val="left" w:pos="90"/>
              </w:tabs>
              <w:ind w:left="0" w:firstLine="0"/>
            </w:pPr>
            <w:r w:rsidRPr="00970B53">
              <w:rPr>
                <w:i/>
                <w:sz w:val="22"/>
              </w:rPr>
              <w:t>I certify that the information presented in this position description provides a complete and accurate depiction of the duties and responsibilities assigned to this position.</w:t>
            </w:r>
          </w:p>
        </w:tc>
      </w:tr>
      <w:tr w:rsidR="007F0B73" w:rsidRPr="00970B53" w14:paraId="3CF32D6F" w14:textId="77777777" w:rsidTr="00AA1CE4">
        <w:trPr>
          <w:trHeight w:hRule="exact" w:val="1068"/>
        </w:trPr>
        <w:tc>
          <w:tcPr>
            <w:tcW w:w="10728" w:type="dxa"/>
          </w:tcPr>
          <w:p w14:paraId="641238B6"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2A1684D8" w14:textId="77777777" w:rsidR="007F0B73" w:rsidRPr="00970B53" w:rsidRDefault="007F0B73">
            <w:pPr>
              <w:pStyle w:val="CellText"/>
              <w:tabs>
                <w:tab w:val="center" w:pos="3240"/>
                <w:tab w:val="right" w:pos="5760"/>
                <w:tab w:val="left" w:pos="6480"/>
                <w:tab w:val="center" w:pos="8460"/>
                <w:tab w:val="right" w:pos="10260"/>
              </w:tabs>
              <w:spacing w:before="0" w:after="0"/>
              <w:rPr>
                <w:b/>
              </w:rPr>
            </w:pPr>
            <w:r w:rsidRPr="00970B53">
              <w:tab/>
            </w:r>
            <w:r w:rsidRPr="00970B53">
              <w:rPr>
                <w:b/>
              </w:rPr>
              <w:t>Supervisor’s Signature</w:t>
            </w:r>
            <w:r w:rsidRPr="00970B53">
              <w:rPr>
                <w:b/>
              </w:rPr>
              <w:tab/>
            </w:r>
            <w:r w:rsidRPr="00970B53">
              <w:rPr>
                <w:b/>
              </w:rPr>
              <w:tab/>
            </w:r>
            <w:r w:rsidRPr="00970B53">
              <w:rPr>
                <w:b/>
              </w:rPr>
              <w:tab/>
              <w:t>Date</w:t>
            </w:r>
          </w:p>
        </w:tc>
      </w:tr>
      <w:tr w:rsidR="007F0B73" w:rsidRPr="00970B53" w14:paraId="4889DE43" w14:textId="77777777" w:rsidTr="00EF4971">
        <w:trPr>
          <w:trHeight w:hRule="exact" w:val="393"/>
        </w:trPr>
        <w:tc>
          <w:tcPr>
            <w:tcW w:w="10728" w:type="dxa"/>
            <w:shd w:val="pct10" w:color="000000" w:fill="FFFFFF"/>
            <w:vAlign w:val="center"/>
          </w:tcPr>
          <w:p w14:paraId="5822C26E" w14:textId="77777777" w:rsidR="007F0B73" w:rsidRPr="00970B53" w:rsidRDefault="007F0B73">
            <w:pPr>
              <w:pStyle w:val="Heading4"/>
              <w:rPr>
                <w:sz w:val="24"/>
              </w:rPr>
            </w:pPr>
            <w:r w:rsidRPr="00970B53">
              <w:rPr>
                <w:sz w:val="24"/>
              </w:rPr>
              <w:lastRenderedPageBreak/>
              <w:t>TO BE FILLED OUT BY APPOINTING AUTHORITY</w:t>
            </w:r>
          </w:p>
        </w:tc>
      </w:tr>
      <w:tr w:rsidR="007F0B73" w:rsidRPr="00970B53" w14:paraId="49B5E9E3" w14:textId="77777777" w:rsidTr="00931D4B">
        <w:trPr>
          <w:trHeight w:val="1296"/>
        </w:trPr>
        <w:tc>
          <w:tcPr>
            <w:tcW w:w="10728" w:type="dxa"/>
          </w:tcPr>
          <w:p w14:paraId="6C20842F"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367BE2BB" w14:textId="77777777" w:rsidR="007F0B73" w:rsidRPr="00970B53" w:rsidRDefault="007F0B73">
            <w:pPr>
              <w:pStyle w:val="CellText"/>
              <w:spacing w:before="40" w:after="0"/>
            </w:pPr>
          </w:p>
        </w:tc>
      </w:tr>
      <w:tr w:rsidR="007F0B73" w:rsidRPr="00970B53" w14:paraId="33F1891F" w14:textId="77777777" w:rsidTr="00EF4971">
        <w:trPr>
          <w:trHeight w:hRule="exact" w:val="1266"/>
        </w:trPr>
        <w:tc>
          <w:tcPr>
            <w:tcW w:w="10728" w:type="dxa"/>
          </w:tcPr>
          <w:p w14:paraId="62DA8E04"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75872683"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5CDD617B" w14:textId="77777777" w:rsidR="007F0B73" w:rsidRPr="00970B53" w:rsidRDefault="007F0B73" w:rsidP="004B1B31">
            <w:pPr>
              <w:pStyle w:val="CellText"/>
              <w:tabs>
                <w:tab w:val="center" w:pos="3240"/>
                <w:tab w:val="right" w:pos="5760"/>
                <w:tab w:val="left" w:pos="6480"/>
                <w:tab w:val="center" w:pos="8460"/>
                <w:tab w:val="right" w:pos="10260"/>
              </w:tabs>
              <w:spacing w:before="0"/>
              <w:rPr>
                <w:b/>
              </w:rPr>
            </w:pPr>
            <w:r w:rsidRPr="00970B53">
              <w:tab/>
            </w:r>
            <w:r w:rsidR="004B1B31">
              <w:rPr>
                <w:b/>
              </w:rPr>
              <w:t>Appointing Authority</w:t>
            </w:r>
            <w:r w:rsidRPr="00970B53">
              <w:t xml:space="preserve"> </w:t>
            </w:r>
            <w:r w:rsidRPr="00970B53">
              <w:rPr>
                <w:b/>
              </w:rPr>
              <w:t>Signature</w:t>
            </w:r>
            <w:r w:rsidRPr="00970B53">
              <w:rPr>
                <w:b/>
              </w:rPr>
              <w:tab/>
            </w:r>
            <w:r w:rsidRPr="00970B53">
              <w:rPr>
                <w:b/>
              </w:rPr>
              <w:tab/>
            </w:r>
            <w:r w:rsidRPr="00970B53">
              <w:rPr>
                <w:b/>
              </w:rPr>
              <w:tab/>
              <w:t>Date</w:t>
            </w:r>
          </w:p>
        </w:tc>
      </w:tr>
      <w:tr w:rsidR="004B1B31" w:rsidRPr="00970B53" w14:paraId="58382BD6" w14:textId="77777777" w:rsidTr="00EF4971">
        <w:trPr>
          <w:trHeight w:hRule="exact" w:val="375"/>
        </w:trPr>
        <w:tc>
          <w:tcPr>
            <w:tcW w:w="10728" w:type="dxa"/>
            <w:shd w:val="pct10" w:color="000000" w:fill="FFFFFF"/>
            <w:vAlign w:val="center"/>
          </w:tcPr>
          <w:p w14:paraId="54263125" w14:textId="77777777" w:rsidR="004B1B31" w:rsidRPr="00970B53" w:rsidRDefault="004B1B31" w:rsidP="00FC3C78">
            <w:pPr>
              <w:pStyle w:val="Heading4"/>
              <w:rPr>
                <w:sz w:val="24"/>
              </w:rPr>
            </w:pPr>
            <w:r w:rsidRPr="00970B53">
              <w:rPr>
                <w:sz w:val="24"/>
              </w:rPr>
              <w:t xml:space="preserve">TO BE FILLED OUT BY </w:t>
            </w:r>
            <w:r>
              <w:rPr>
                <w:sz w:val="24"/>
              </w:rPr>
              <w:t>EMPLOYEE</w:t>
            </w:r>
          </w:p>
        </w:tc>
      </w:tr>
      <w:tr w:rsidR="00432B3C" w:rsidRPr="00970B53" w14:paraId="356AD9B1" w14:textId="77777777" w:rsidTr="00931D4B">
        <w:trPr>
          <w:trHeight w:hRule="exact" w:val="1527"/>
        </w:trPr>
        <w:tc>
          <w:tcPr>
            <w:tcW w:w="10728" w:type="dxa"/>
            <w:tcBorders>
              <w:top w:val="single" w:sz="6" w:space="0" w:color="auto"/>
              <w:left w:val="single" w:sz="18" w:space="0" w:color="auto"/>
              <w:bottom w:val="single" w:sz="18" w:space="0" w:color="auto"/>
              <w:right w:val="single" w:sz="18" w:space="0" w:color="auto"/>
            </w:tcBorders>
          </w:tcPr>
          <w:p w14:paraId="7DF690F2"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77239CCE"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2C4385A5" w14:textId="77777777" w:rsidR="00432B3C" w:rsidRPr="006100F7" w:rsidRDefault="006100F7" w:rsidP="00EF4971">
            <w:pPr>
              <w:pStyle w:val="CellText"/>
              <w:tabs>
                <w:tab w:val="center" w:pos="3240"/>
                <w:tab w:val="right" w:pos="5760"/>
                <w:tab w:val="left" w:pos="6480"/>
                <w:tab w:val="center" w:pos="8460"/>
                <w:tab w:val="right" w:pos="10260"/>
              </w:tabs>
              <w:spacing w:before="0"/>
            </w:pPr>
            <w:r w:rsidRPr="00970B53">
              <w:tab/>
            </w:r>
            <w:r w:rsidR="00EF4971">
              <w:rPr>
                <w:b/>
              </w:rPr>
              <w:t>Employee’s</w:t>
            </w:r>
            <w:r w:rsidRPr="006100F7">
              <w:rPr>
                <w:b/>
              </w:rPr>
              <w:t xml:space="preserve"> Signature</w:t>
            </w:r>
            <w:r w:rsidRPr="006100F7">
              <w:rPr>
                <w:b/>
              </w:rPr>
              <w:tab/>
            </w:r>
            <w:r w:rsidRPr="006100F7">
              <w:rPr>
                <w:b/>
              </w:rPr>
              <w:tab/>
            </w:r>
            <w:r w:rsidRPr="006100F7">
              <w:rPr>
                <w:b/>
              </w:rPr>
              <w:tab/>
              <w:t>Date</w:t>
            </w:r>
          </w:p>
        </w:tc>
      </w:tr>
    </w:tbl>
    <w:p w14:paraId="5F2E3177" w14:textId="77777777" w:rsidR="007F0B73" w:rsidRPr="00970B53" w:rsidRDefault="00432B3C" w:rsidP="00432B3C">
      <w:pPr>
        <w:jc w:val="center"/>
        <w:rPr>
          <w:b/>
          <w:sz w:val="18"/>
        </w:rPr>
      </w:pPr>
      <w:r w:rsidRPr="00970B53">
        <w:rPr>
          <w:b/>
          <w:sz w:val="22"/>
        </w:rPr>
        <w:t>NOTE</w:t>
      </w:r>
      <w:proofErr w:type="gramStart"/>
      <w:r w:rsidRPr="00970B53">
        <w:rPr>
          <w:b/>
          <w:sz w:val="22"/>
        </w:rPr>
        <w:t>:  Make</w:t>
      </w:r>
      <w:proofErr w:type="gramEnd"/>
      <w:r w:rsidRPr="00970B53">
        <w:rPr>
          <w:b/>
          <w:sz w:val="22"/>
        </w:rPr>
        <w:t xml:space="preserve"> a copy of this form for your records.</w:t>
      </w:r>
    </w:p>
    <w:sectPr w:rsidR="007F0B73" w:rsidRPr="00970B53" w:rsidSect="00250D34">
      <w:headerReference w:type="even" r:id="rId7"/>
      <w:headerReference w:type="default" r:id="rId8"/>
      <w:footerReference w:type="even" r:id="rId9"/>
      <w:footerReference w:type="default" r:id="rId10"/>
      <w:headerReference w:type="first" r:id="rId11"/>
      <w:footerReference w:type="first" r:id="rId12"/>
      <w:pgSz w:w="12240" w:h="15840" w:code="1"/>
      <w:pgMar w:top="720"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0D36A" w14:textId="77777777" w:rsidR="008D1C40" w:rsidRDefault="008D1C40">
      <w:r>
        <w:separator/>
      </w:r>
    </w:p>
  </w:endnote>
  <w:endnote w:type="continuationSeparator" w:id="0">
    <w:p w14:paraId="46638AB7" w14:textId="77777777" w:rsidR="008D1C40" w:rsidRDefault="008D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E2D2" w14:textId="77777777" w:rsidR="00F8538D" w:rsidRDefault="00F85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F6D64" w14:textId="77777777" w:rsidR="00B06DF6" w:rsidRDefault="00B06DF6">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6F76EF">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0203F" w14:textId="77777777" w:rsidR="00F8538D" w:rsidRDefault="00F85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AD043" w14:textId="77777777" w:rsidR="008D1C40" w:rsidRDefault="008D1C40">
      <w:r>
        <w:separator/>
      </w:r>
    </w:p>
  </w:footnote>
  <w:footnote w:type="continuationSeparator" w:id="0">
    <w:p w14:paraId="281E6FB5" w14:textId="77777777" w:rsidR="008D1C40" w:rsidRDefault="008D1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CFA9" w14:textId="77777777" w:rsidR="00F8538D" w:rsidRDefault="00F85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4C006" w14:textId="77777777" w:rsidR="00F8538D" w:rsidRDefault="00F853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3A886" w14:textId="77777777" w:rsidR="00F8538D" w:rsidRDefault="00F85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001"/>
    <w:multiLevelType w:val="multilevel"/>
    <w:tmpl w:val="6A6A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DF0ED9"/>
    <w:multiLevelType w:val="hybridMultilevel"/>
    <w:tmpl w:val="7AD8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26098D"/>
    <w:multiLevelType w:val="hybridMultilevel"/>
    <w:tmpl w:val="71D0B5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1"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73308B0"/>
    <w:multiLevelType w:val="multilevel"/>
    <w:tmpl w:val="5ACCA0A4"/>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DF1F71"/>
    <w:multiLevelType w:val="multilevel"/>
    <w:tmpl w:val="C2B2E2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8681AB7"/>
    <w:multiLevelType w:val="multilevel"/>
    <w:tmpl w:val="214EFD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93E3443"/>
    <w:multiLevelType w:val="multilevel"/>
    <w:tmpl w:val="C1CAF384"/>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F711188"/>
    <w:multiLevelType w:val="multilevel"/>
    <w:tmpl w:val="968019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1912A46"/>
    <w:multiLevelType w:val="multilevel"/>
    <w:tmpl w:val="F6ACB59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4A06E48"/>
    <w:multiLevelType w:val="multilevel"/>
    <w:tmpl w:val="1E68E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D71FD3"/>
    <w:multiLevelType w:val="multilevel"/>
    <w:tmpl w:val="C1CAF384"/>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31"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32" w15:restartNumberingAfterBreak="0">
    <w:nsid w:val="5EE120FC"/>
    <w:multiLevelType w:val="hybridMultilevel"/>
    <w:tmpl w:val="5978B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39043413">
    <w:abstractNumId w:val="4"/>
  </w:num>
  <w:num w:numId="2" w16cid:durableId="1258169474">
    <w:abstractNumId w:val="15"/>
  </w:num>
  <w:num w:numId="3" w16cid:durableId="1495535104">
    <w:abstractNumId w:val="5"/>
  </w:num>
  <w:num w:numId="4" w16cid:durableId="1126924067">
    <w:abstractNumId w:val="29"/>
  </w:num>
  <w:num w:numId="5" w16cid:durableId="991837076">
    <w:abstractNumId w:val="8"/>
  </w:num>
  <w:num w:numId="6" w16cid:durableId="2116167679">
    <w:abstractNumId w:val="6"/>
  </w:num>
  <w:num w:numId="7" w16cid:durableId="2048525830">
    <w:abstractNumId w:val="16"/>
  </w:num>
  <w:num w:numId="8" w16cid:durableId="438917191">
    <w:abstractNumId w:val="20"/>
  </w:num>
  <w:num w:numId="9" w16cid:durableId="1526213560">
    <w:abstractNumId w:val="27"/>
  </w:num>
  <w:num w:numId="10" w16cid:durableId="379935803">
    <w:abstractNumId w:val="13"/>
  </w:num>
  <w:num w:numId="11" w16cid:durableId="2059087283">
    <w:abstractNumId w:val="30"/>
  </w:num>
  <w:num w:numId="12" w16cid:durableId="1731727140">
    <w:abstractNumId w:val="31"/>
  </w:num>
  <w:num w:numId="13" w16cid:durableId="801964661">
    <w:abstractNumId w:val="21"/>
  </w:num>
  <w:num w:numId="14" w16cid:durableId="1458179738">
    <w:abstractNumId w:val="28"/>
  </w:num>
  <w:num w:numId="15" w16cid:durableId="1209532946">
    <w:abstractNumId w:val="37"/>
  </w:num>
  <w:num w:numId="16" w16cid:durableId="1759015937">
    <w:abstractNumId w:val="36"/>
  </w:num>
  <w:num w:numId="17" w16cid:durableId="1436946646">
    <w:abstractNumId w:val="26"/>
  </w:num>
  <w:num w:numId="18" w16cid:durableId="2004115874">
    <w:abstractNumId w:val="33"/>
  </w:num>
  <w:num w:numId="19" w16cid:durableId="381832966">
    <w:abstractNumId w:val="17"/>
  </w:num>
  <w:num w:numId="20" w16cid:durableId="2030139280">
    <w:abstractNumId w:val="7"/>
  </w:num>
  <w:num w:numId="21" w16cid:durableId="1113667028">
    <w:abstractNumId w:val="11"/>
  </w:num>
  <w:num w:numId="22" w16cid:durableId="2099859816">
    <w:abstractNumId w:val="2"/>
  </w:num>
  <w:num w:numId="23" w16cid:durableId="2118789041">
    <w:abstractNumId w:val="35"/>
  </w:num>
  <w:num w:numId="24" w16cid:durableId="1051349956">
    <w:abstractNumId w:val="9"/>
  </w:num>
  <w:num w:numId="25" w16cid:durableId="1372923865">
    <w:abstractNumId w:val="39"/>
  </w:num>
  <w:num w:numId="26" w16cid:durableId="1527989019">
    <w:abstractNumId w:val="38"/>
  </w:num>
  <w:num w:numId="27" w16cid:durableId="157237097">
    <w:abstractNumId w:val="34"/>
  </w:num>
  <w:num w:numId="28" w16cid:durableId="526336599">
    <w:abstractNumId w:val="10"/>
  </w:num>
  <w:num w:numId="29" w16cid:durableId="1172910954">
    <w:abstractNumId w:val="3"/>
  </w:num>
  <w:num w:numId="30" w16cid:durableId="1706783920">
    <w:abstractNumId w:val="14"/>
    <w:lvlOverride w:ilvl="0">
      <w:startOverride w:val="1"/>
    </w:lvlOverride>
  </w:num>
  <w:num w:numId="31" w16cid:durableId="1741520575">
    <w:abstractNumId w:val="12"/>
  </w:num>
  <w:num w:numId="32" w16cid:durableId="330380145">
    <w:abstractNumId w:val="24"/>
    <w:lvlOverride w:ilvl="0">
      <w:startOverride w:val="1"/>
    </w:lvlOverride>
  </w:num>
  <w:num w:numId="33" w16cid:durableId="1059402470">
    <w:abstractNumId w:val="22"/>
    <w:lvlOverride w:ilvl="0">
      <w:startOverride w:val="1"/>
    </w:lvlOverride>
  </w:num>
  <w:num w:numId="34" w16cid:durableId="2146312957">
    <w:abstractNumId w:val="23"/>
  </w:num>
  <w:num w:numId="35" w16cid:durableId="331880072">
    <w:abstractNumId w:val="0"/>
    <w:lvlOverride w:ilvl="0">
      <w:startOverride w:val="1"/>
    </w:lvlOverride>
  </w:num>
  <w:num w:numId="36" w16cid:durableId="658579682">
    <w:abstractNumId w:val="18"/>
    <w:lvlOverride w:ilvl="0">
      <w:startOverride w:val="1"/>
    </w:lvlOverride>
  </w:num>
  <w:num w:numId="37" w16cid:durableId="397677758">
    <w:abstractNumId w:val="25"/>
  </w:num>
  <w:num w:numId="38" w16cid:durableId="1575161220">
    <w:abstractNumId w:val="19"/>
  </w:num>
  <w:num w:numId="39" w16cid:durableId="885526922">
    <w:abstractNumId w:val="1"/>
  </w:num>
  <w:num w:numId="40" w16cid:durableId="5000887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046"/>
    <w:rsid w:val="00001AB4"/>
    <w:rsid w:val="00004B4B"/>
    <w:rsid w:val="000072BA"/>
    <w:rsid w:val="00007581"/>
    <w:rsid w:val="00035093"/>
    <w:rsid w:val="000406EC"/>
    <w:rsid w:val="0004538E"/>
    <w:rsid w:val="00046572"/>
    <w:rsid w:val="00052D42"/>
    <w:rsid w:val="00074FFC"/>
    <w:rsid w:val="000757DC"/>
    <w:rsid w:val="00076772"/>
    <w:rsid w:val="00091997"/>
    <w:rsid w:val="000928F1"/>
    <w:rsid w:val="000A0C7C"/>
    <w:rsid w:val="000C35F1"/>
    <w:rsid w:val="000C5B65"/>
    <w:rsid w:val="000D6864"/>
    <w:rsid w:val="000E60DB"/>
    <w:rsid w:val="000E7D79"/>
    <w:rsid w:val="00100A36"/>
    <w:rsid w:val="00120518"/>
    <w:rsid w:val="00120911"/>
    <w:rsid w:val="00122F6C"/>
    <w:rsid w:val="00132292"/>
    <w:rsid w:val="00137D29"/>
    <w:rsid w:val="00156888"/>
    <w:rsid w:val="001753D5"/>
    <w:rsid w:val="00185FD0"/>
    <w:rsid w:val="001A0D76"/>
    <w:rsid w:val="001A717F"/>
    <w:rsid w:val="001C6915"/>
    <w:rsid w:val="001C75A5"/>
    <w:rsid w:val="001D6BDE"/>
    <w:rsid w:val="001E4D77"/>
    <w:rsid w:val="002134B6"/>
    <w:rsid w:val="002406AE"/>
    <w:rsid w:val="00250D34"/>
    <w:rsid w:val="002554CE"/>
    <w:rsid w:val="00265F4A"/>
    <w:rsid w:val="00270BF4"/>
    <w:rsid w:val="00281972"/>
    <w:rsid w:val="002959DD"/>
    <w:rsid w:val="00296426"/>
    <w:rsid w:val="002A18A0"/>
    <w:rsid w:val="002B458A"/>
    <w:rsid w:val="002B52E5"/>
    <w:rsid w:val="002C0839"/>
    <w:rsid w:val="002C0F40"/>
    <w:rsid w:val="002C46E9"/>
    <w:rsid w:val="002D5623"/>
    <w:rsid w:val="002E79D4"/>
    <w:rsid w:val="002F0C38"/>
    <w:rsid w:val="0030430E"/>
    <w:rsid w:val="00313E57"/>
    <w:rsid w:val="00315E73"/>
    <w:rsid w:val="0032054F"/>
    <w:rsid w:val="00323A0A"/>
    <w:rsid w:val="003254C8"/>
    <w:rsid w:val="00330F4F"/>
    <w:rsid w:val="003403DF"/>
    <w:rsid w:val="003404A5"/>
    <w:rsid w:val="0034188E"/>
    <w:rsid w:val="00346975"/>
    <w:rsid w:val="00352313"/>
    <w:rsid w:val="00355438"/>
    <w:rsid w:val="00364D78"/>
    <w:rsid w:val="003652E5"/>
    <w:rsid w:val="00366C8F"/>
    <w:rsid w:val="003736D1"/>
    <w:rsid w:val="00373F15"/>
    <w:rsid w:val="003A1BA7"/>
    <w:rsid w:val="003A1CFA"/>
    <w:rsid w:val="003C5064"/>
    <w:rsid w:val="003D210E"/>
    <w:rsid w:val="003E003D"/>
    <w:rsid w:val="003E2329"/>
    <w:rsid w:val="003E641C"/>
    <w:rsid w:val="003F3D05"/>
    <w:rsid w:val="003F692C"/>
    <w:rsid w:val="003F69AE"/>
    <w:rsid w:val="00415D75"/>
    <w:rsid w:val="00417A79"/>
    <w:rsid w:val="00432B3C"/>
    <w:rsid w:val="00440FDA"/>
    <w:rsid w:val="00441C76"/>
    <w:rsid w:val="00442815"/>
    <w:rsid w:val="00446003"/>
    <w:rsid w:val="00446C87"/>
    <w:rsid w:val="00461172"/>
    <w:rsid w:val="00467549"/>
    <w:rsid w:val="00480E2B"/>
    <w:rsid w:val="00486F1E"/>
    <w:rsid w:val="00487278"/>
    <w:rsid w:val="004912B1"/>
    <w:rsid w:val="00494F8E"/>
    <w:rsid w:val="004A1143"/>
    <w:rsid w:val="004A20CA"/>
    <w:rsid w:val="004A6E1B"/>
    <w:rsid w:val="004B1B31"/>
    <w:rsid w:val="004B55DD"/>
    <w:rsid w:val="004D304D"/>
    <w:rsid w:val="004E16A7"/>
    <w:rsid w:val="004E44B5"/>
    <w:rsid w:val="004E5015"/>
    <w:rsid w:val="004F293A"/>
    <w:rsid w:val="004F460D"/>
    <w:rsid w:val="005041F4"/>
    <w:rsid w:val="00542FC9"/>
    <w:rsid w:val="005471D5"/>
    <w:rsid w:val="005476C0"/>
    <w:rsid w:val="0055482E"/>
    <w:rsid w:val="005600A0"/>
    <w:rsid w:val="00566E6B"/>
    <w:rsid w:val="0057391F"/>
    <w:rsid w:val="00576A44"/>
    <w:rsid w:val="00577315"/>
    <w:rsid w:val="00584923"/>
    <w:rsid w:val="0058563F"/>
    <w:rsid w:val="005859B9"/>
    <w:rsid w:val="00591AE8"/>
    <w:rsid w:val="00594AD9"/>
    <w:rsid w:val="005A5863"/>
    <w:rsid w:val="005B26D9"/>
    <w:rsid w:val="005C2717"/>
    <w:rsid w:val="005D6008"/>
    <w:rsid w:val="005E5868"/>
    <w:rsid w:val="005E59C1"/>
    <w:rsid w:val="005F1B4A"/>
    <w:rsid w:val="005F2400"/>
    <w:rsid w:val="005F242D"/>
    <w:rsid w:val="005F6DC0"/>
    <w:rsid w:val="005F7761"/>
    <w:rsid w:val="006003CF"/>
    <w:rsid w:val="006100F7"/>
    <w:rsid w:val="0061251B"/>
    <w:rsid w:val="00617525"/>
    <w:rsid w:val="00621425"/>
    <w:rsid w:val="00621565"/>
    <w:rsid w:val="0062651B"/>
    <w:rsid w:val="00640F83"/>
    <w:rsid w:val="00643743"/>
    <w:rsid w:val="006561A1"/>
    <w:rsid w:val="00657AFE"/>
    <w:rsid w:val="006609CD"/>
    <w:rsid w:val="00666CE1"/>
    <w:rsid w:val="00667413"/>
    <w:rsid w:val="00673DAE"/>
    <w:rsid w:val="00692791"/>
    <w:rsid w:val="006A1F7C"/>
    <w:rsid w:val="006A58FF"/>
    <w:rsid w:val="006B3046"/>
    <w:rsid w:val="006C3A3F"/>
    <w:rsid w:val="006C47F1"/>
    <w:rsid w:val="006C78A8"/>
    <w:rsid w:val="006E172E"/>
    <w:rsid w:val="006E73EA"/>
    <w:rsid w:val="006F2F94"/>
    <w:rsid w:val="006F43BB"/>
    <w:rsid w:val="006F7344"/>
    <w:rsid w:val="006F76EF"/>
    <w:rsid w:val="00711141"/>
    <w:rsid w:val="0072252A"/>
    <w:rsid w:val="007235A8"/>
    <w:rsid w:val="00740042"/>
    <w:rsid w:val="00755241"/>
    <w:rsid w:val="007560F2"/>
    <w:rsid w:val="007631C0"/>
    <w:rsid w:val="00765FBC"/>
    <w:rsid w:val="00787968"/>
    <w:rsid w:val="00787F50"/>
    <w:rsid w:val="00791405"/>
    <w:rsid w:val="00794386"/>
    <w:rsid w:val="007945E2"/>
    <w:rsid w:val="007A1B77"/>
    <w:rsid w:val="007B5A24"/>
    <w:rsid w:val="007B69BB"/>
    <w:rsid w:val="007C09BE"/>
    <w:rsid w:val="007C5575"/>
    <w:rsid w:val="007C68B8"/>
    <w:rsid w:val="007C7EB1"/>
    <w:rsid w:val="007D5D8B"/>
    <w:rsid w:val="007D60CB"/>
    <w:rsid w:val="007D7725"/>
    <w:rsid w:val="007E2917"/>
    <w:rsid w:val="007F0B73"/>
    <w:rsid w:val="007F2886"/>
    <w:rsid w:val="007F6B0F"/>
    <w:rsid w:val="007F7236"/>
    <w:rsid w:val="007F7C0F"/>
    <w:rsid w:val="00802F04"/>
    <w:rsid w:val="00807B2E"/>
    <w:rsid w:val="00813370"/>
    <w:rsid w:val="00814DEF"/>
    <w:rsid w:val="00815D90"/>
    <w:rsid w:val="00816ED7"/>
    <w:rsid w:val="008332C2"/>
    <w:rsid w:val="00836084"/>
    <w:rsid w:val="008432A7"/>
    <w:rsid w:val="00846F82"/>
    <w:rsid w:val="008637C7"/>
    <w:rsid w:val="008737F0"/>
    <w:rsid w:val="00881C5E"/>
    <w:rsid w:val="008842BB"/>
    <w:rsid w:val="00887AE9"/>
    <w:rsid w:val="00892FC1"/>
    <w:rsid w:val="00893835"/>
    <w:rsid w:val="008C32CD"/>
    <w:rsid w:val="008D1C40"/>
    <w:rsid w:val="008E17E4"/>
    <w:rsid w:val="008E6F2A"/>
    <w:rsid w:val="008F0B2C"/>
    <w:rsid w:val="008F77F8"/>
    <w:rsid w:val="008F7BE2"/>
    <w:rsid w:val="0090129F"/>
    <w:rsid w:val="009039A5"/>
    <w:rsid w:val="00906E5F"/>
    <w:rsid w:val="0091176B"/>
    <w:rsid w:val="00917107"/>
    <w:rsid w:val="00931D4B"/>
    <w:rsid w:val="00936DC1"/>
    <w:rsid w:val="009452F6"/>
    <w:rsid w:val="0094666B"/>
    <w:rsid w:val="0095121B"/>
    <w:rsid w:val="009524F3"/>
    <w:rsid w:val="00954301"/>
    <w:rsid w:val="00970B53"/>
    <w:rsid w:val="00970CD8"/>
    <w:rsid w:val="00972599"/>
    <w:rsid w:val="00974EEF"/>
    <w:rsid w:val="009751B0"/>
    <w:rsid w:val="00977562"/>
    <w:rsid w:val="00984C10"/>
    <w:rsid w:val="009853BF"/>
    <w:rsid w:val="00993B5B"/>
    <w:rsid w:val="009A68CE"/>
    <w:rsid w:val="009B09D1"/>
    <w:rsid w:val="009B1E3D"/>
    <w:rsid w:val="009C3FD0"/>
    <w:rsid w:val="009C4C30"/>
    <w:rsid w:val="009C4F20"/>
    <w:rsid w:val="009E4134"/>
    <w:rsid w:val="009F4EA7"/>
    <w:rsid w:val="00A024D2"/>
    <w:rsid w:val="00A0777D"/>
    <w:rsid w:val="00A13633"/>
    <w:rsid w:val="00A13653"/>
    <w:rsid w:val="00A16F3A"/>
    <w:rsid w:val="00A174DD"/>
    <w:rsid w:val="00A17F72"/>
    <w:rsid w:val="00A532BD"/>
    <w:rsid w:val="00A97F4C"/>
    <w:rsid w:val="00AA1CE4"/>
    <w:rsid w:val="00AB1003"/>
    <w:rsid w:val="00AB299D"/>
    <w:rsid w:val="00AC6641"/>
    <w:rsid w:val="00AD37DC"/>
    <w:rsid w:val="00AD4730"/>
    <w:rsid w:val="00AD7EC7"/>
    <w:rsid w:val="00AE5F5B"/>
    <w:rsid w:val="00AE7643"/>
    <w:rsid w:val="00AF3CB3"/>
    <w:rsid w:val="00AF6C79"/>
    <w:rsid w:val="00B003E2"/>
    <w:rsid w:val="00B02498"/>
    <w:rsid w:val="00B06DF6"/>
    <w:rsid w:val="00B0785E"/>
    <w:rsid w:val="00B15272"/>
    <w:rsid w:val="00B17235"/>
    <w:rsid w:val="00B17611"/>
    <w:rsid w:val="00B3087E"/>
    <w:rsid w:val="00B30ED2"/>
    <w:rsid w:val="00B33BFE"/>
    <w:rsid w:val="00B34DD6"/>
    <w:rsid w:val="00B351D3"/>
    <w:rsid w:val="00B47BF0"/>
    <w:rsid w:val="00B5181A"/>
    <w:rsid w:val="00B526EA"/>
    <w:rsid w:val="00B66BA0"/>
    <w:rsid w:val="00B70EE8"/>
    <w:rsid w:val="00B82F12"/>
    <w:rsid w:val="00B95798"/>
    <w:rsid w:val="00B976B9"/>
    <w:rsid w:val="00BC42A3"/>
    <w:rsid w:val="00BD51AA"/>
    <w:rsid w:val="00BD65D3"/>
    <w:rsid w:val="00BE3A2F"/>
    <w:rsid w:val="00BF486A"/>
    <w:rsid w:val="00BF6DFB"/>
    <w:rsid w:val="00C05822"/>
    <w:rsid w:val="00C1475D"/>
    <w:rsid w:val="00C14A9B"/>
    <w:rsid w:val="00C20ED2"/>
    <w:rsid w:val="00C23ABA"/>
    <w:rsid w:val="00C30517"/>
    <w:rsid w:val="00C51FAD"/>
    <w:rsid w:val="00C573FC"/>
    <w:rsid w:val="00C71AA3"/>
    <w:rsid w:val="00C7288D"/>
    <w:rsid w:val="00C73B98"/>
    <w:rsid w:val="00C87C16"/>
    <w:rsid w:val="00CA2C70"/>
    <w:rsid w:val="00CC1B84"/>
    <w:rsid w:val="00CC4D30"/>
    <w:rsid w:val="00CC4E90"/>
    <w:rsid w:val="00CF5C91"/>
    <w:rsid w:val="00D03178"/>
    <w:rsid w:val="00D0662F"/>
    <w:rsid w:val="00D07083"/>
    <w:rsid w:val="00D113B5"/>
    <w:rsid w:val="00D1537C"/>
    <w:rsid w:val="00D207C2"/>
    <w:rsid w:val="00D207E1"/>
    <w:rsid w:val="00D2482C"/>
    <w:rsid w:val="00D24D8B"/>
    <w:rsid w:val="00D30B94"/>
    <w:rsid w:val="00D63387"/>
    <w:rsid w:val="00D636BD"/>
    <w:rsid w:val="00D719D9"/>
    <w:rsid w:val="00D73D18"/>
    <w:rsid w:val="00D76EA2"/>
    <w:rsid w:val="00D82E88"/>
    <w:rsid w:val="00DC7F29"/>
    <w:rsid w:val="00DF7BD9"/>
    <w:rsid w:val="00E04C68"/>
    <w:rsid w:val="00E065F5"/>
    <w:rsid w:val="00E12BF4"/>
    <w:rsid w:val="00E171CA"/>
    <w:rsid w:val="00E2017E"/>
    <w:rsid w:val="00E204D8"/>
    <w:rsid w:val="00E2121B"/>
    <w:rsid w:val="00E239EE"/>
    <w:rsid w:val="00E33D57"/>
    <w:rsid w:val="00E37E9D"/>
    <w:rsid w:val="00E42E35"/>
    <w:rsid w:val="00E52DE6"/>
    <w:rsid w:val="00E553AD"/>
    <w:rsid w:val="00E65113"/>
    <w:rsid w:val="00E677CF"/>
    <w:rsid w:val="00E706A4"/>
    <w:rsid w:val="00E80C31"/>
    <w:rsid w:val="00E827FE"/>
    <w:rsid w:val="00E926E7"/>
    <w:rsid w:val="00EB1B4B"/>
    <w:rsid w:val="00EC0E75"/>
    <w:rsid w:val="00EC4508"/>
    <w:rsid w:val="00EC664C"/>
    <w:rsid w:val="00EC7425"/>
    <w:rsid w:val="00ED283F"/>
    <w:rsid w:val="00EE1182"/>
    <w:rsid w:val="00EE49AF"/>
    <w:rsid w:val="00EE63D4"/>
    <w:rsid w:val="00EF0B80"/>
    <w:rsid w:val="00EF4971"/>
    <w:rsid w:val="00F0074B"/>
    <w:rsid w:val="00F02CD7"/>
    <w:rsid w:val="00F07E8D"/>
    <w:rsid w:val="00F26C6D"/>
    <w:rsid w:val="00F272B5"/>
    <w:rsid w:val="00F357FB"/>
    <w:rsid w:val="00F4420E"/>
    <w:rsid w:val="00F53E65"/>
    <w:rsid w:val="00F6298C"/>
    <w:rsid w:val="00F67AAC"/>
    <w:rsid w:val="00F72180"/>
    <w:rsid w:val="00F760CF"/>
    <w:rsid w:val="00F7612F"/>
    <w:rsid w:val="00F80784"/>
    <w:rsid w:val="00F8538D"/>
    <w:rsid w:val="00F8608D"/>
    <w:rsid w:val="00F96E07"/>
    <w:rsid w:val="00FA0895"/>
    <w:rsid w:val="00FA2CD3"/>
    <w:rsid w:val="00FA7797"/>
    <w:rsid w:val="00FB0982"/>
    <w:rsid w:val="00FC0E23"/>
    <w:rsid w:val="00FC3C78"/>
    <w:rsid w:val="00FC6E68"/>
    <w:rsid w:val="00FE06E4"/>
    <w:rsid w:val="00FE08E1"/>
    <w:rsid w:val="00FF1D7E"/>
    <w:rsid w:val="00FF36E5"/>
    <w:rsid w:val="00FF5244"/>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698DEEC"/>
  <w15:chartTrackingRefBased/>
  <w15:docId w15:val="{5D9867EC-C0C7-4F41-AB54-74A65C56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156888"/>
    <w:pPr>
      <w:spacing w:after="160" w:line="259" w:lineRule="auto"/>
      <w:ind w:left="720"/>
      <w:contextualSpacing/>
    </w:pPr>
    <w:rPr>
      <w:rFonts w:asciiTheme="minorHAnsi" w:eastAsiaTheme="minorHAnsi" w:hAnsiTheme="minorHAnsi" w:cstheme="minorBidi"/>
      <w:sz w:val="22"/>
      <w:szCs w:val="22"/>
    </w:rPr>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paragraph" w:styleId="BalloonText">
    <w:name w:val="Balloon Text"/>
    <w:basedOn w:val="Normal"/>
    <w:link w:val="BalloonTextChar"/>
    <w:uiPriority w:val="99"/>
    <w:semiHidden/>
    <w:unhideWhenUsed/>
    <w:rsid w:val="003652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2E5"/>
    <w:rPr>
      <w:rFonts w:ascii="Segoe UI" w:hAnsi="Segoe UI" w:cs="Segoe UI"/>
      <w:sz w:val="18"/>
      <w:szCs w:val="18"/>
    </w:rPr>
  </w:style>
  <w:style w:type="character" w:styleId="CommentReference">
    <w:name w:val="annotation reference"/>
    <w:basedOn w:val="DefaultParagraphFont"/>
    <w:uiPriority w:val="99"/>
    <w:semiHidden/>
    <w:unhideWhenUsed/>
    <w:rsid w:val="004A1143"/>
    <w:rPr>
      <w:sz w:val="16"/>
      <w:szCs w:val="16"/>
    </w:rPr>
  </w:style>
  <w:style w:type="paragraph" w:styleId="CommentText">
    <w:name w:val="annotation text"/>
    <w:basedOn w:val="Normal"/>
    <w:link w:val="CommentTextChar"/>
    <w:uiPriority w:val="99"/>
    <w:semiHidden/>
    <w:unhideWhenUsed/>
    <w:rsid w:val="004A1143"/>
  </w:style>
  <w:style w:type="character" w:customStyle="1" w:styleId="CommentTextChar">
    <w:name w:val="Comment Text Char"/>
    <w:basedOn w:val="DefaultParagraphFont"/>
    <w:link w:val="CommentText"/>
    <w:uiPriority w:val="99"/>
    <w:semiHidden/>
    <w:rsid w:val="004A1143"/>
  </w:style>
  <w:style w:type="paragraph" w:styleId="CommentSubject">
    <w:name w:val="annotation subject"/>
    <w:basedOn w:val="CommentText"/>
    <w:next w:val="CommentText"/>
    <w:link w:val="CommentSubjectChar"/>
    <w:uiPriority w:val="99"/>
    <w:semiHidden/>
    <w:unhideWhenUsed/>
    <w:rsid w:val="004A1143"/>
    <w:rPr>
      <w:b/>
      <w:bCs/>
    </w:rPr>
  </w:style>
  <w:style w:type="character" w:customStyle="1" w:styleId="CommentSubjectChar">
    <w:name w:val="Comment Subject Char"/>
    <w:basedOn w:val="CommentTextChar"/>
    <w:link w:val="CommentSubject"/>
    <w:uiPriority w:val="99"/>
    <w:semiHidden/>
    <w:rsid w:val="004A1143"/>
    <w:rPr>
      <w:b/>
      <w:bCs/>
    </w:rPr>
  </w:style>
  <w:style w:type="paragraph" w:styleId="Revision">
    <w:name w:val="Revision"/>
    <w:hidden/>
    <w:uiPriority w:val="99"/>
    <w:semiHidden/>
    <w:rsid w:val="0058563F"/>
  </w:style>
  <w:style w:type="character" w:customStyle="1" w:styleId="ui-provider">
    <w:name w:val="ui-provider"/>
    <w:basedOn w:val="DefaultParagraphFont"/>
    <w:rsid w:val="00FC0E23"/>
  </w:style>
  <w:style w:type="paragraph" w:styleId="NormalWeb">
    <w:name w:val="Normal (Web)"/>
    <w:basedOn w:val="Normal"/>
    <w:uiPriority w:val="99"/>
    <w:semiHidden/>
    <w:unhideWhenUsed/>
    <w:rsid w:val="00E42E3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1731">
      <w:bodyDiv w:val="1"/>
      <w:marLeft w:val="0"/>
      <w:marRight w:val="0"/>
      <w:marTop w:val="0"/>
      <w:marBottom w:val="0"/>
      <w:divBdr>
        <w:top w:val="none" w:sz="0" w:space="0" w:color="auto"/>
        <w:left w:val="none" w:sz="0" w:space="0" w:color="auto"/>
        <w:bottom w:val="none" w:sz="0" w:space="0" w:color="auto"/>
        <w:right w:val="none" w:sz="0" w:space="0" w:color="auto"/>
      </w:divBdr>
    </w:div>
    <w:div w:id="409084577">
      <w:bodyDiv w:val="1"/>
      <w:marLeft w:val="0"/>
      <w:marRight w:val="0"/>
      <w:marTop w:val="0"/>
      <w:marBottom w:val="0"/>
      <w:divBdr>
        <w:top w:val="none" w:sz="0" w:space="0" w:color="auto"/>
        <w:left w:val="none" w:sz="0" w:space="0" w:color="auto"/>
        <w:bottom w:val="none" w:sz="0" w:space="0" w:color="auto"/>
        <w:right w:val="none" w:sz="0" w:space="0" w:color="auto"/>
      </w:divBdr>
    </w:div>
    <w:div w:id="447510574">
      <w:bodyDiv w:val="1"/>
      <w:marLeft w:val="0"/>
      <w:marRight w:val="0"/>
      <w:marTop w:val="0"/>
      <w:marBottom w:val="0"/>
      <w:divBdr>
        <w:top w:val="none" w:sz="0" w:space="0" w:color="auto"/>
        <w:left w:val="none" w:sz="0" w:space="0" w:color="auto"/>
        <w:bottom w:val="none" w:sz="0" w:space="0" w:color="auto"/>
        <w:right w:val="none" w:sz="0" w:space="0" w:color="auto"/>
      </w:divBdr>
    </w:div>
    <w:div w:id="1285967607">
      <w:bodyDiv w:val="1"/>
      <w:marLeft w:val="0"/>
      <w:marRight w:val="0"/>
      <w:marTop w:val="0"/>
      <w:marBottom w:val="0"/>
      <w:divBdr>
        <w:top w:val="none" w:sz="0" w:space="0" w:color="auto"/>
        <w:left w:val="none" w:sz="0" w:space="0" w:color="auto"/>
        <w:bottom w:val="none" w:sz="0" w:space="0" w:color="auto"/>
        <w:right w:val="none" w:sz="0" w:space="0" w:color="auto"/>
      </w:divBdr>
    </w:div>
    <w:div w:id="198523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jsihk\Desktop\PD%20Development\NEW%20DeptAnalyst9-11_P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DeptAnalyst9-11_PD</Template>
  <TotalTime>1</TotalTime>
  <Pages>7</Pages>
  <Words>1904</Words>
  <Characters>10857</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Stojsih, Kathryn (DHHS)</dc:creator>
  <cp:keywords>CS-214</cp:keywords>
  <dc:description>Questions regarding the use of this template should be referred to Janet Keesler at (517) 335-5584.  Questions regarding the Position process should be referred to your MDCS HRS Team Leader.</dc:description>
  <cp:lastModifiedBy>Platte, Hillary (MCSC)</cp:lastModifiedBy>
  <cp:revision>2</cp:revision>
  <cp:lastPrinted>2019-03-20T17:50:00Z</cp:lastPrinted>
  <dcterms:created xsi:type="dcterms:W3CDTF">2026-09-28T13:15:00Z</dcterms:created>
  <dcterms:modified xsi:type="dcterms:W3CDTF">2026-09-28T13:15:00Z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2023-03-23T20:06:17Z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7778a7b9-1c10-45ff-8414-174734825c97</vt:lpwstr>
  </property>
  <property fmtid="{D5CDD505-2E9C-101B-9397-08002B2CF9AE}" pid="8" name="MSIP_Label_3a2fed65-62e7-46ea-af74-187e0c17143a_ContentBits">
    <vt:lpwstr>0</vt:lpwstr>
  </property>
</Properties>
</file>